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5"/>
        <w:gridCol w:w="4922"/>
        <w:gridCol w:w="1717"/>
        <w:gridCol w:w="2014"/>
      </w:tblGrid>
      <w:tr w:rsidR="00BC4B43" w:rsidRPr="002E206D" w:rsidTr="00663BF4">
        <w:tc>
          <w:tcPr>
            <w:tcW w:w="635" w:type="dxa"/>
          </w:tcPr>
          <w:p w:rsidR="00BC4B43" w:rsidRPr="00663BF4" w:rsidRDefault="00BC4B43">
            <w:pPr>
              <w:rPr>
                <w:rFonts w:ascii="Arial Black" w:hAnsi="Arial Black"/>
              </w:rPr>
            </w:pPr>
            <w:r w:rsidRPr="00663BF4">
              <w:rPr>
                <w:rFonts w:ascii="Arial Black" w:hAnsi="Arial Black"/>
              </w:rPr>
              <w:t>NR</w:t>
            </w:r>
          </w:p>
        </w:tc>
        <w:tc>
          <w:tcPr>
            <w:tcW w:w="4922" w:type="dxa"/>
          </w:tcPr>
          <w:p w:rsidR="00BC4B43" w:rsidRPr="00663BF4" w:rsidRDefault="00BC4B43">
            <w:pPr>
              <w:rPr>
                <w:rFonts w:ascii="Arial Black" w:hAnsi="Arial Black"/>
              </w:rPr>
            </w:pPr>
            <w:r w:rsidRPr="00663BF4">
              <w:rPr>
                <w:rFonts w:ascii="Arial Black" w:hAnsi="Arial Black"/>
              </w:rPr>
              <w:t>NAZWISKO I IMIĘ</w:t>
            </w:r>
          </w:p>
        </w:tc>
        <w:tc>
          <w:tcPr>
            <w:tcW w:w="1717" w:type="dxa"/>
          </w:tcPr>
          <w:p w:rsidR="00BC4B43" w:rsidRPr="00663BF4" w:rsidRDefault="00BC4B43">
            <w:pPr>
              <w:rPr>
                <w:rFonts w:ascii="Arial Black" w:hAnsi="Arial Black"/>
              </w:rPr>
            </w:pPr>
            <w:r w:rsidRPr="00663BF4">
              <w:rPr>
                <w:rFonts w:ascii="Arial Black" w:hAnsi="Arial Black"/>
              </w:rPr>
              <w:t>CZAS</w:t>
            </w:r>
          </w:p>
        </w:tc>
        <w:tc>
          <w:tcPr>
            <w:tcW w:w="2014" w:type="dxa"/>
          </w:tcPr>
          <w:p w:rsidR="00BC4B43" w:rsidRPr="00663BF4" w:rsidRDefault="00BC4B43">
            <w:pPr>
              <w:rPr>
                <w:rFonts w:ascii="Arial Black" w:hAnsi="Arial Black"/>
              </w:rPr>
            </w:pPr>
            <w:r w:rsidRPr="00663BF4">
              <w:rPr>
                <w:rFonts w:ascii="Arial Black" w:hAnsi="Arial Black"/>
              </w:rPr>
              <w:t>SZKOŁA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 w:cs="Arial"/>
              </w:rPr>
            </w:pPr>
            <w:r w:rsidRPr="001F4A98">
              <w:rPr>
                <w:rFonts w:ascii="Arial Rounded MT Bold" w:hAnsi="Arial Rounded MT Bold"/>
              </w:rPr>
              <w:t>TOMCZYK MA</w:t>
            </w:r>
            <w:r w:rsidRPr="001F4A98">
              <w:rPr>
                <w:rFonts w:ascii="Arial" w:hAnsi="Arial" w:cs="Arial"/>
              </w:rPr>
              <w:t>Ł</w:t>
            </w:r>
            <w:r w:rsidRPr="001F4A98">
              <w:rPr>
                <w:rFonts w:ascii="Arial Rounded MT Bold" w:hAnsi="Arial Rounded MT Bold" w:cs="Arial"/>
              </w:rPr>
              <w:t>GORZATA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4,02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SP74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WÓJCIK MAJA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SP74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0B33C1" w:rsidRDefault="00BC4B43">
            <w:pPr>
              <w:rPr>
                <w:rFonts w:ascii="Arial Rounded MT Bold" w:hAnsi="Arial Rounded MT Bold" w:cs="Arial"/>
              </w:rPr>
            </w:pPr>
            <w:r w:rsidRPr="000B33C1">
              <w:rPr>
                <w:rFonts w:ascii="Arial Rounded MT Bold" w:hAnsi="Arial Rounded MT Bold"/>
              </w:rPr>
              <w:t>BAGI</w:t>
            </w:r>
            <w:r w:rsidRPr="000B33C1">
              <w:rPr>
                <w:rFonts w:ascii="Arial" w:hAnsi="Arial" w:cs="Arial"/>
              </w:rPr>
              <w:t>Ń</w:t>
            </w:r>
            <w:r w:rsidRPr="000B33C1">
              <w:rPr>
                <w:rFonts w:ascii="Arial Rounded MT Bold" w:hAnsi="Arial Rounded MT Bold" w:cs="Arial"/>
              </w:rPr>
              <w:t>SKA ANNA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GIM31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PAPIERZ AGATA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SP74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Default="00BC4B43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NOWAKOWSKA KATARZYNA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SP KLINISKA</w:t>
            </w:r>
          </w:p>
        </w:tc>
      </w:tr>
      <w:tr w:rsidR="00BC4B43" w:rsidRPr="002E206D" w:rsidTr="00663BF4">
        <w:trPr>
          <w:trHeight w:val="194"/>
        </w:trPr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PIÓRKOWSKA KLAUDIA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J</w:t>
            </w:r>
            <w:r w:rsidRPr="001F4A98">
              <w:rPr>
                <w:rFonts w:ascii="Arial Black" w:hAnsi="Arial Black"/>
              </w:rPr>
              <w:t>Ę</w:t>
            </w:r>
            <w:r w:rsidRPr="001F4A98">
              <w:rPr>
                <w:rFonts w:ascii="Arial Rounded MT Bold" w:hAnsi="Arial Rounded MT Bold"/>
              </w:rPr>
              <w:t>DRASZCZAK KINGA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SP59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WOLNY ANGELIKA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 S</w:t>
            </w:r>
            <w:r w:rsidRPr="001F4A98">
              <w:rPr>
                <w:rFonts w:ascii="Arial Black" w:hAnsi="Arial Black"/>
              </w:rPr>
              <w:t>Ł</w:t>
            </w:r>
            <w:r w:rsidRPr="001F4A98">
              <w:rPr>
                <w:rFonts w:ascii="Arial Rounded MT Bold" w:hAnsi="Arial Rounded MT Bold"/>
              </w:rPr>
              <w:t>ONECZNA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KAMI</w:t>
            </w:r>
            <w:r w:rsidRPr="001F4A98">
              <w:rPr>
                <w:rFonts w:ascii="Arial Black" w:hAnsi="Arial Black"/>
              </w:rPr>
              <w:t>Ń</w:t>
            </w:r>
            <w:r w:rsidRPr="001F4A98">
              <w:rPr>
                <w:rFonts w:ascii="Arial Rounded MT Bold" w:hAnsi="Arial Rounded MT Bold"/>
              </w:rPr>
              <w:t>SKA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SP37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R</w:t>
            </w:r>
            <w:r w:rsidRPr="001F4A98">
              <w:rPr>
                <w:rFonts w:ascii="Arial Black" w:hAnsi="Arial Black"/>
              </w:rPr>
              <w:t>Ę</w:t>
            </w:r>
            <w:r w:rsidRPr="001F4A98">
              <w:rPr>
                <w:rFonts w:ascii="Arial Rounded MT Bold" w:hAnsi="Arial Rounded MT Bold"/>
              </w:rPr>
              <w:t>BACZ JULIA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SP59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SAPIA OLIWIA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SP59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FILAT LIVIA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 S</w:t>
            </w:r>
            <w:r w:rsidRPr="001F4A98">
              <w:rPr>
                <w:rFonts w:ascii="Arial Black" w:hAnsi="Arial Black"/>
              </w:rPr>
              <w:t>Ł</w:t>
            </w:r>
            <w:r w:rsidRPr="001F4A98">
              <w:rPr>
                <w:rFonts w:ascii="Arial Rounded MT Bold" w:hAnsi="Arial Rounded MT Bold"/>
              </w:rPr>
              <w:t>ONECZNA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GARBIEC LENA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JÓZEFOWICZ KAROLINA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SP59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KICZMACHOWSKA WIKTORIA</w:t>
            </w:r>
          </w:p>
        </w:tc>
        <w:tc>
          <w:tcPr>
            <w:tcW w:w="1717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SP59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CZARNOTA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SP37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 xml:space="preserve">DUDEK 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SP37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WIKARSKA NATALIA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SALAMON PATRYCJA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OLCHÓWKA NATALIA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ZDANOWSKA KATARZYNA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STEFANIAK WIKTORIA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CKS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OLCHÓWKA PAULINA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NOWAK KATARZYNA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 S</w:t>
            </w:r>
            <w:r w:rsidRPr="001F4A98">
              <w:rPr>
                <w:rFonts w:ascii="Arial Black" w:hAnsi="Arial Black"/>
              </w:rPr>
              <w:t>Ł</w:t>
            </w:r>
            <w:r w:rsidRPr="001F4A98">
              <w:rPr>
                <w:rFonts w:ascii="Arial Rounded MT Bold" w:hAnsi="Arial Rounded MT Bold"/>
              </w:rPr>
              <w:t>ONECZNA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BUKOWSKA ANNA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STORCZYK MONIKA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SYNAK AMELIA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SP74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CHRZANOWSKA HANIA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BIELASZEWSKA AGATA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HRYNIEWICZ LAURA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OR</w:t>
            </w:r>
            <w:r w:rsidRPr="001F4A98">
              <w:rPr>
                <w:rFonts w:ascii="Arial Black" w:hAnsi="Arial Black"/>
              </w:rPr>
              <w:t>Ł</w:t>
            </w:r>
            <w:r w:rsidRPr="001F4A98">
              <w:rPr>
                <w:rFonts w:ascii="Arial Rounded MT Bold" w:hAnsi="Arial Rounded MT Bold"/>
              </w:rPr>
              <w:t>OWSKA ULA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SP74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MIKO</w:t>
            </w:r>
            <w:r w:rsidRPr="001F4A98">
              <w:rPr>
                <w:rFonts w:ascii="Arial Black" w:hAnsi="Arial Black"/>
              </w:rPr>
              <w:t>Ł</w:t>
            </w:r>
            <w:r w:rsidRPr="001F4A98">
              <w:rPr>
                <w:rFonts w:ascii="Arial Rounded MT Bold" w:hAnsi="Arial Rounded MT Bold"/>
              </w:rPr>
              <w:t>AJCZYK ZUZANNA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SP13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LEBIEDZI</w:t>
            </w:r>
            <w:r w:rsidRPr="001F4A98">
              <w:rPr>
                <w:rFonts w:ascii="Arial Black" w:hAnsi="Arial Black"/>
              </w:rPr>
              <w:t>Ń</w:t>
            </w:r>
            <w:r w:rsidRPr="001F4A98">
              <w:rPr>
                <w:rFonts w:ascii="Arial Rounded MT Bold" w:hAnsi="Arial Rounded MT Bold"/>
              </w:rPr>
              <w:t>SKA LAURA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BARTOSZ MAJA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BALICKA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SP37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 xml:space="preserve">GAJA </w:t>
            </w:r>
            <w:r w:rsidRPr="001F4A98">
              <w:rPr>
                <w:rFonts w:ascii="Arial Black" w:hAnsi="Arial Black"/>
              </w:rPr>
              <w:t>Ż</w:t>
            </w:r>
            <w:r w:rsidRPr="001F4A98">
              <w:rPr>
                <w:rFonts w:ascii="Arial Rounded MT Bold" w:hAnsi="Arial Rounded MT Bold"/>
              </w:rPr>
              <w:t>AKLINA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SP37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TYCHOWSKA OLIWIA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 S</w:t>
            </w:r>
            <w:r w:rsidRPr="001F4A98">
              <w:rPr>
                <w:rFonts w:ascii="Arial Black" w:hAnsi="Arial Black"/>
              </w:rPr>
              <w:t>Ł</w:t>
            </w:r>
            <w:r w:rsidRPr="001F4A98">
              <w:rPr>
                <w:rFonts w:ascii="Arial Rounded MT Bold" w:hAnsi="Arial Rounded MT Bold"/>
              </w:rPr>
              <w:t>ONECZNA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TUCHOWSKA JULIA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OBRZUT SANDRA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KUDYNOWSKA MARTA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POZIOMSKA WIKTORIA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BRZ</w:t>
            </w:r>
            <w:r w:rsidRPr="001F4A98">
              <w:rPr>
                <w:rFonts w:ascii="Arial Black" w:hAnsi="Arial Black"/>
              </w:rPr>
              <w:t>Ę</w:t>
            </w:r>
            <w:r w:rsidRPr="001F4A98">
              <w:rPr>
                <w:rFonts w:ascii="Arial Rounded MT Bold" w:hAnsi="Arial Rounded MT Bold"/>
              </w:rPr>
              <w:t>CZEK AGATA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BORZ</w:t>
            </w:r>
            <w:r w:rsidRPr="001F4A98">
              <w:rPr>
                <w:rFonts w:ascii="Arial Black" w:hAnsi="Arial Black"/>
              </w:rPr>
              <w:t>Ę</w:t>
            </w:r>
            <w:r w:rsidRPr="001F4A98">
              <w:rPr>
                <w:rFonts w:ascii="Arial Rounded MT Bold" w:hAnsi="Arial Rounded MT Bold"/>
              </w:rPr>
              <w:t>CKA KINGA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 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DUNAJEWSKA NATALIA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CKS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RACHUBA DOMINIKA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RADKIEWICZ SANDRA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JAKU</w:t>
            </w:r>
            <w:r w:rsidRPr="001F4A98">
              <w:rPr>
                <w:rFonts w:ascii="Arial Black" w:hAnsi="Arial Black"/>
              </w:rPr>
              <w:t>Ć</w:t>
            </w:r>
            <w:r w:rsidRPr="001F4A98">
              <w:rPr>
                <w:rFonts w:ascii="Arial Rounded MT Bold" w:hAnsi="Arial Rounded MT Bold"/>
              </w:rPr>
              <w:t xml:space="preserve"> KAROLINA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KOLSKA KINGA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MIKULSKA KLAUDIA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SP9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CYTOWICZ WERONIKA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SP71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SULARZ AMELIA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JEZIERSKA KATARZYNA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ST</w:t>
            </w:r>
            <w:r w:rsidRPr="001F4A98">
              <w:rPr>
                <w:rFonts w:ascii="Arial Black" w:hAnsi="Arial Black"/>
              </w:rPr>
              <w:t>Ę</w:t>
            </w:r>
            <w:r w:rsidRPr="001F4A98">
              <w:rPr>
                <w:rFonts w:ascii="Arial Rounded MT Bold" w:hAnsi="Arial Rounded MT Bold"/>
              </w:rPr>
              <w:t>PIE</w:t>
            </w:r>
            <w:r w:rsidRPr="001F4A98">
              <w:rPr>
                <w:rFonts w:ascii="Arial Black" w:hAnsi="Arial Black"/>
              </w:rPr>
              <w:t>Ń</w:t>
            </w:r>
            <w:r w:rsidRPr="001F4A98">
              <w:rPr>
                <w:rFonts w:ascii="Arial Rounded MT Bold" w:hAnsi="Arial Rounded MT Bold"/>
              </w:rPr>
              <w:t xml:space="preserve"> NATALIA 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CKS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WARZYNIAK NATALIA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MAKUCH JESSICA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Black" w:hAnsi="Arial Black"/>
              </w:rPr>
              <w:t>Ł</w:t>
            </w:r>
            <w:r w:rsidRPr="001F4A98">
              <w:rPr>
                <w:rFonts w:ascii="Arial Rounded MT Bold" w:hAnsi="Arial Rounded MT Bold"/>
              </w:rPr>
              <w:t>USZKOWICZ SARA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SP13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OLE</w:t>
            </w:r>
            <w:r w:rsidRPr="001F4A98">
              <w:rPr>
                <w:rFonts w:ascii="Arial Black" w:hAnsi="Arial Black"/>
              </w:rPr>
              <w:t>Ś</w:t>
            </w:r>
            <w:r w:rsidRPr="001F4A98">
              <w:rPr>
                <w:rFonts w:ascii="Arial Rounded MT Bold" w:hAnsi="Arial Rounded MT Bold"/>
              </w:rPr>
              <w:t>NIEWICZ EWA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TPP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CHOJNACKA WERONIKA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TPP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 xml:space="preserve">GAJEWSKA MAGDALENA 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 xml:space="preserve">-- 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SP23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BRUDZI</w:t>
            </w:r>
            <w:r w:rsidRPr="001F4A98">
              <w:rPr>
                <w:rFonts w:ascii="Arial Black" w:hAnsi="Arial Black"/>
              </w:rPr>
              <w:t>Ń</w:t>
            </w:r>
            <w:r w:rsidRPr="001F4A98">
              <w:rPr>
                <w:rFonts w:ascii="Arial Rounded MT Bold" w:hAnsi="Arial Rounded MT Bold"/>
              </w:rPr>
              <w:t>SKA KLAUDIA</w:t>
            </w: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--</w:t>
            </w: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  <w:r w:rsidRPr="001F4A98">
              <w:rPr>
                <w:rFonts w:ascii="Arial Rounded MT Bold" w:hAnsi="Arial Rounded MT Bold"/>
              </w:rPr>
              <w:t>TPP</w:t>
            </w:r>
          </w:p>
        </w:tc>
      </w:tr>
      <w:tr w:rsidR="00BC4B43" w:rsidRPr="002E206D" w:rsidTr="00663BF4">
        <w:tc>
          <w:tcPr>
            <w:tcW w:w="635" w:type="dxa"/>
          </w:tcPr>
          <w:p w:rsidR="00BC4B43" w:rsidRPr="002E206D" w:rsidRDefault="00BC4B43" w:rsidP="00663BF4">
            <w:pPr>
              <w:numPr>
                <w:ilvl w:val="0"/>
                <w:numId w:val="1"/>
              </w:numPr>
            </w:pPr>
          </w:p>
        </w:tc>
        <w:tc>
          <w:tcPr>
            <w:tcW w:w="4922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</w:p>
        </w:tc>
        <w:tc>
          <w:tcPr>
            <w:tcW w:w="1717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</w:p>
        </w:tc>
        <w:tc>
          <w:tcPr>
            <w:tcW w:w="2014" w:type="dxa"/>
          </w:tcPr>
          <w:p w:rsidR="00BC4B43" w:rsidRPr="001F4A98" w:rsidRDefault="00BC4B43" w:rsidP="00D263C5">
            <w:pPr>
              <w:rPr>
                <w:rFonts w:ascii="Arial Rounded MT Bold" w:hAnsi="Arial Rounded MT Bold"/>
              </w:rPr>
            </w:pPr>
          </w:p>
        </w:tc>
      </w:tr>
    </w:tbl>
    <w:p w:rsidR="00BC4B43" w:rsidRPr="00874B8C" w:rsidRDefault="00BC4B43" w:rsidP="00874B8C"/>
    <w:sectPr w:rsidR="00BC4B43" w:rsidRPr="00874B8C" w:rsidSect="00D471A8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B43" w:rsidRDefault="00BC4B43">
      <w:r>
        <w:separator/>
      </w:r>
    </w:p>
  </w:endnote>
  <w:endnote w:type="continuationSeparator" w:id="0">
    <w:p w:rsidR="00BC4B43" w:rsidRDefault="00BC4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B43" w:rsidRDefault="00BC4B43">
      <w:r>
        <w:separator/>
      </w:r>
    </w:p>
  </w:footnote>
  <w:footnote w:type="continuationSeparator" w:id="0">
    <w:p w:rsidR="00BC4B43" w:rsidRDefault="00BC4B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B43" w:rsidRDefault="00BC4B43" w:rsidP="00D263C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4B43" w:rsidRDefault="00BC4B43" w:rsidP="00874B8C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B43" w:rsidRDefault="00BC4B43" w:rsidP="00D263C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C4B43" w:rsidRPr="00874B8C" w:rsidRDefault="00BC4B43" w:rsidP="00874B8C">
    <w:pPr>
      <w:rPr>
        <w:rFonts w:ascii="Arial Black" w:hAnsi="Arial Black"/>
        <w:sz w:val="32"/>
        <w:szCs w:val="32"/>
      </w:rPr>
    </w:pPr>
    <w:r w:rsidRPr="00874B8C">
      <w:rPr>
        <w:rFonts w:ascii="Arial Black" w:hAnsi="Arial Black"/>
        <w:sz w:val="32"/>
        <w:szCs w:val="32"/>
      </w:rPr>
      <w:t>WYNIKI W KATEGORII GIM</w:t>
    </w:r>
    <w:r>
      <w:rPr>
        <w:rFonts w:ascii="Arial Black" w:hAnsi="Arial Black"/>
        <w:sz w:val="32"/>
        <w:szCs w:val="32"/>
      </w:rPr>
      <w:t xml:space="preserve"> 7-8 SP </w:t>
    </w:r>
    <w:r w:rsidRPr="00874B8C">
      <w:rPr>
        <w:rFonts w:ascii="Arial Black" w:hAnsi="Arial Black"/>
        <w:sz w:val="32"/>
        <w:szCs w:val="32"/>
      </w:rPr>
      <w:t>DZIEWCZĄT</w:t>
    </w:r>
  </w:p>
  <w:p w:rsidR="00BC4B43" w:rsidRDefault="00BC4B43" w:rsidP="00874B8C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02C21"/>
    <w:multiLevelType w:val="hybridMultilevel"/>
    <w:tmpl w:val="5D064A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B8C"/>
    <w:rsid w:val="000B33C1"/>
    <w:rsid w:val="001F4A98"/>
    <w:rsid w:val="002E206D"/>
    <w:rsid w:val="00365226"/>
    <w:rsid w:val="0036569E"/>
    <w:rsid w:val="005B6EAA"/>
    <w:rsid w:val="00663BF4"/>
    <w:rsid w:val="007F42A5"/>
    <w:rsid w:val="0081117B"/>
    <w:rsid w:val="00837B52"/>
    <w:rsid w:val="00874B8C"/>
    <w:rsid w:val="00A00291"/>
    <w:rsid w:val="00A61B32"/>
    <w:rsid w:val="00A86ED3"/>
    <w:rsid w:val="00BC4B43"/>
    <w:rsid w:val="00C81112"/>
    <w:rsid w:val="00D263C5"/>
    <w:rsid w:val="00D471A8"/>
    <w:rsid w:val="00DF00E8"/>
    <w:rsid w:val="00E558BF"/>
    <w:rsid w:val="00E96CA1"/>
    <w:rsid w:val="00FF3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1A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4B8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74B8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5900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74B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74B8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590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233</Words>
  <Characters>1400</Characters>
  <Application>Microsoft Office Outlook</Application>
  <DocSecurity>0</DocSecurity>
  <Lines>0</Lines>
  <Paragraphs>0</Paragraphs>
  <ScaleCrop>false</ScaleCrop>
  <Company>Ministerstwo Edukacji Narodowej i Sportu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nauczyciel</dc:creator>
  <cp:keywords/>
  <dc:description/>
  <cp:lastModifiedBy>nauczyciel</cp:lastModifiedBy>
  <cp:revision>6</cp:revision>
  <cp:lastPrinted>2019-05-24T08:52:00Z</cp:lastPrinted>
  <dcterms:created xsi:type="dcterms:W3CDTF">2019-05-23T18:41:00Z</dcterms:created>
  <dcterms:modified xsi:type="dcterms:W3CDTF">2019-05-24T08:59:00Z</dcterms:modified>
</cp:coreProperties>
</file>