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DB1" w:rsidRDefault="00B95DB1" w:rsidP="007104D4">
      <w:pPr>
        <w:pStyle w:val="Heading6"/>
        <w:rPr>
          <w:sz w:val="32"/>
          <w:szCs w:val="32"/>
          <w:lang/>
        </w:rPr>
      </w:pPr>
      <w:r w:rsidRPr="00D23307">
        <w:rPr>
          <w:sz w:val="32"/>
          <w:szCs w:val="32"/>
          <w:lang/>
        </w:rPr>
        <w:t xml:space="preserve">REGULAMIN </w:t>
      </w:r>
    </w:p>
    <w:p w:rsidR="00B95DB1" w:rsidRPr="004D08AF" w:rsidRDefault="00B95DB1" w:rsidP="007104D4">
      <w:pPr>
        <w:pStyle w:val="Heading6"/>
        <w:rPr>
          <w:lang/>
        </w:rPr>
      </w:pPr>
      <w:r w:rsidRPr="03CFE43A">
        <w:rPr>
          <w:sz w:val="32"/>
          <w:szCs w:val="32"/>
          <w:lang/>
        </w:rPr>
        <w:t>WOJEWÓDZKIEGO KONKURSU "Mistrz OZE"</w:t>
      </w:r>
      <w:r>
        <w:t xml:space="preserve"> </w:t>
      </w:r>
      <w:r w:rsidRPr="03CFE43A">
        <w:rPr>
          <w:lang/>
        </w:rPr>
        <w:t>- X edycja</w:t>
      </w:r>
    </w:p>
    <w:p w:rsidR="00B95DB1" w:rsidRPr="009568DE" w:rsidRDefault="00B95DB1" w:rsidP="007104D4">
      <w:pPr>
        <w:pStyle w:val="Heading6"/>
        <w:rPr>
          <w:b w:val="0"/>
          <w:bCs w:val="0"/>
          <w:sz w:val="32"/>
          <w:szCs w:val="32"/>
          <w:lang/>
        </w:rPr>
      </w:pPr>
      <w:r>
        <w:rPr>
          <w:b w:val="0"/>
          <w:bCs w:val="0"/>
        </w:rPr>
        <w:t>rok szkolny 20</w:t>
      </w:r>
      <w:r w:rsidRPr="03CFE43A">
        <w:rPr>
          <w:b w:val="0"/>
          <w:bCs w:val="0"/>
          <w:lang/>
        </w:rPr>
        <w:t>24</w:t>
      </w:r>
      <w:r>
        <w:rPr>
          <w:b w:val="0"/>
          <w:bCs w:val="0"/>
        </w:rPr>
        <w:t>/20</w:t>
      </w:r>
      <w:r w:rsidRPr="03CFE43A">
        <w:rPr>
          <w:b w:val="0"/>
          <w:bCs w:val="0"/>
          <w:lang/>
        </w:rPr>
        <w:t>25</w:t>
      </w:r>
      <w:r>
        <w:rPr>
          <w:b w:val="0"/>
          <w:bCs w:val="0"/>
        </w:rPr>
        <w:t xml:space="preserve"> </w:t>
      </w:r>
    </w:p>
    <w:p w:rsidR="00B95DB1" w:rsidRDefault="00B95DB1" w:rsidP="50850335">
      <w:pPr>
        <w:jc w:val="both"/>
      </w:pPr>
    </w:p>
    <w:p w:rsidR="00B95DB1" w:rsidRPr="00D23307" w:rsidRDefault="00B95DB1" w:rsidP="007104D4">
      <w:pPr>
        <w:ind w:left="360"/>
        <w:jc w:val="center"/>
      </w:pPr>
      <w:r w:rsidRPr="00D23307">
        <w:t>§1</w:t>
      </w:r>
    </w:p>
    <w:p w:rsidR="00B95DB1" w:rsidRDefault="00B95DB1" w:rsidP="00BB2863">
      <w:pPr>
        <w:ind w:left="360"/>
        <w:jc w:val="center"/>
      </w:pPr>
      <w:r>
        <w:t>ORGANIZATOR I PATRONATY</w:t>
      </w:r>
    </w:p>
    <w:p w:rsidR="00B95DB1" w:rsidRPr="00D23307" w:rsidRDefault="00B95DB1" w:rsidP="00BB2863">
      <w:pPr>
        <w:numPr>
          <w:ilvl w:val="0"/>
          <w:numId w:val="14"/>
        </w:numPr>
        <w:jc w:val="both"/>
      </w:pPr>
      <w:r w:rsidRPr="00D23307">
        <w:t xml:space="preserve">Organizatorem konkursu jest Technikum Kształtowania Środowiska </w:t>
      </w:r>
      <w:r>
        <w:t>w</w:t>
      </w:r>
      <w:r w:rsidRPr="00D23307">
        <w:t xml:space="preserve"> Zespole Szkół Nr 2 im.</w:t>
      </w:r>
      <w:r>
        <w:t> </w:t>
      </w:r>
      <w:r w:rsidRPr="00D23307">
        <w:t>Władysława Orkana w Szczecinie.</w:t>
      </w:r>
    </w:p>
    <w:p w:rsidR="00B95DB1" w:rsidRDefault="00B95DB1" w:rsidP="00BB2863">
      <w:pPr>
        <w:numPr>
          <w:ilvl w:val="0"/>
          <w:numId w:val="14"/>
        </w:numPr>
        <w:jc w:val="both"/>
      </w:pPr>
      <w:r>
        <w:t>Patronat Honorowy nad konkursem sprawują:</w:t>
      </w:r>
    </w:p>
    <w:p w:rsidR="00B95DB1" w:rsidRDefault="00B95DB1" w:rsidP="2993A7DB">
      <w:pPr>
        <w:pStyle w:val="ListParagraph"/>
        <w:numPr>
          <w:ilvl w:val="0"/>
          <w:numId w:val="1"/>
        </w:numPr>
        <w:jc w:val="both"/>
      </w:pPr>
      <w:r>
        <w:t>Zachodniopomorski Kurator Oświaty,</w:t>
      </w:r>
    </w:p>
    <w:p w:rsidR="00B95DB1" w:rsidRDefault="00B95DB1" w:rsidP="58AAB185">
      <w:pPr>
        <w:pStyle w:val="ListParagraph"/>
        <w:numPr>
          <w:ilvl w:val="0"/>
          <w:numId w:val="2"/>
        </w:numPr>
        <w:jc w:val="both"/>
      </w:pPr>
      <w:r>
        <w:t>Wicemarszałek Województwa Zachodniopomorskiego - Jakub Kowalik,</w:t>
      </w:r>
    </w:p>
    <w:p w:rsidR="00B95DB1" w:rsidRDefault="00B95DB1" w:rsidP="58AAB185">
      <w:pPr>
        <w:pStyle w:val="ListParagraph"/>
        <w:numPr>
          <w:ilvl w:val="0"/>
          <w:numId w:val="2"/>
        </w:numPr>
        <w:jc w:val="both"/>
      </w:pPr>
      <w:r>
        <w:t>Rektor Politechniki Morskiej w Szczecinie dr hab. inż. kpt. ż.w. Wojciech Ślączka, prof. PM,</w:t>
      </w:r>
    </w:p>
    <w:p w:rsidR="00B95DB1" w:rsidRDefault="00B95DB1" w:rsidP="2993A7DB">
      <w:pPr>
        <w:pStyle w:val="ListParagraph"/>
        <w:numPr>
          <w:ilvl w:val="0"/>
          <w:numId w:val="2"/>
        </w:numPr>
        <w:jc w:val="both"/>
      </w:pPr>
      <w:r>
        <w:t>Polskie Stowarzyszenie Energetyki Wiatrowej PSEW.</w:t>
      </w:r>
    </w:p>
    <w:p w:rsidR="00B95DB1" w:rsidRDefault="00B95DB1" w:rsidP="03CFE43A">
      <w:pPr>
        <w:ind w:left="284" w:right="-20" w:hanging="284"/>
        <w:jc w:val="both"/>
        <w:rPr>
          <w:color w:val="000000"/>
        </w:rPr>
      </w:pPr>
      <w:r w:rsidRPr="255494A8">
        <w:rPr>
          <w:color w:val="000000"/>
        </w:rPr>
        <w:t>3. Partnerem Ekologicznym Konkursu “Mistrz OZE” jest Wojewódzki Fundusz Ochrony Środowiska i Gospodarki Wodnej w Szczecinie.</w:t>
      </w:r>
    </w:p>
    <w:p w:rsidR="00B95DB1" w:rsidRDefault="00B95DB1" w:rsidP="255494A8">
      <w:pPr>
        <w:ind w:left="284" w:right="-20" w:hanging="284"/>
        <w:jc w:val="both"/>
        <w:rPr>
          <w:color w:val="000000"/>
        </w:rPr>
      </w:pPr>
      <w:r w:rsidRPr="255494A8">
        <w:rPr>
          <w:color w:val="000000"/>
        </w:rPr>
        <w:t>4. Patronem Merytorycznym jest firma QBORG - Twój Instalator.</w:t>
      </w:r>
    </w:p>
    <w:p w:rsidR="00B95DB1" w:rsidRDefault="00B95DB1" w:rsidP="255494A8">
      <w:pPr>
        <w:ind w:left="284" w:right="-20" w:hanging="284"/>
        <w:jc w:val="both"/>
        <w:rPr>
          <w:color w:val="000000"/>
        </w:rPr>
      </w:pPr>
      <w:r w:rsidRPr="58AAB185">
        <w:rPr>
          <w:color w:val="000000"/>
        </w:rPr>
        <w:t>5. Sponsorami nagród i upominków dla uczestników są:</w:t>
      </w:r>
    </w:p>
    <w:p w:rsidR="00B95DB1" w:rsidRDefault="00B95DB1" w:rsidP="51A80661">
      <w:pPr>
        <w:ind w:left="284" w:right="-20" w:hanging="284"/>
        <w:jc w:val="both"/>
        <w:rPr>
          <w:color w:val="000000"/>
        </w:rPr>
      </w:pPr>
      <w:r w:rsidRPr="51A80661">
        <w:rPr>
          <w:color w:val="000000"/>
        </w:rPr>
        <w:t>- firma Tweetop,</w:t>
      </w:r>
    </w:p>
    <w:p w:rsidR="00B95DB1" w:rsidRDefault="00B95DB1" w:rsidP="58AAB185">
      <w:pPr>
        <w:ind w:left="284" w:right="-20" w:hanging="284"/>
        <w:jc w:val="both"/>
        <w:rPr>
          <w:color w:val="000000"/>
        </w:rPr>
      </w:pPr>
      <w:r w:rsidRPr="51A80661">
        <w:rPr>
          <w:color w:val="000000"/>
        </w:rPr>
        <w:t>- firma Kospel,</w:t>
      </w:r>
    </w:p>
    <w:p w:rsidR="00B95DB1" w:rsidRDefault="00B95DB1" w:rsidP="255494A8">
      <w:pPr>
        <w:ind w:left="284" w:right="-20" w:hanging="284"/>
        <w:jc w:val="both"/>
        <w:rPr>
          <w:color w:val="000000"/>
        </w:rPr>
      </w:pPr>
      <w:r w:rsidRPr="51A80661">
        <w:rPr>
          <w:color w:val="000000"/>
        </w:rPr>
        <w:t>- firma Viessmann,</w:t>
      </w:r>
    </w:p>
    <w:p w:rsidR="00B95DB1" w:rsidRDefault="00B95DB1" w:rsidP="58AAB185">
      <w:pPr>
        <w:ind w:left="284" w:right="-20" w:hanging="284"/>
        <w:jc w:val="both"/>
        <w:rPr>
          <w:color w:val="000000"/>
        </w:rPr>
      </w:pPr>
      <w:r w:rsidRPr="51A80661">
        <w:rPr>
          <w:color w:val="000000"/>
        </w:rPr>
        <w:t>- firma Kostrzewa.</w:t>
      </w:r>
    </w:p>
    <w:p w:rsidR="00B95DB1" w:rsidRPr="00FE6D40" w:rsidRDefault="00B95DB1" w:rsidP="03CFE43A">
      <w:pPr>
        <w:ind w:left="284" w:right="-20" w:hanging="284"/>
        <w:jc w:val="both"/>
      </w:pPr>
      <w:r w:rsidRPr="255494A8">
        <w:rPr>
          <w:color w:val="000000"/>
        </w:rPr>
        <w:t xml:space="preserve">6. </w:t>
      </w:r>
      <w:r w:rsidRPr="00FE6D40">
        <w:rPr>
          <w:b/>
        </w:rPr>
        <w:t>Konkurs jest uwzględniany przy rekrutacji do szkół średnich.</w:t>
      </w:r>
    </w:p>
    <w:p w:rsidR="00B95DB1" w:rsidRDefault="00B95DB1" w:rsidP="03CFE43A">
      <w:pPr>
        <w:ind w:left="284" w:right="-20" w:hanging="284"/>
        <w:jc w:val="both"/>
        <w:rPr>
          <w:color w:val="E7E6E6"/>
        </w:rPr>
      </w:pPr>
    </w:p>
    <w:p w:rsidR="00B95DB1" w:rsidRPr="00D23307" w:rsidRDefault="00B95DB1" w:rsidP="00BB2863">
      <w:pPr>
        <w:ind w:left="360"/>
        <w:jc w:val="center"/>
      </w:pPr>
      <w:r w:rsidRPr="00D23307">
        <w:t>§2</w:t>
      </w:r>
    </w:p>
    <w:p w:rsidR="00B95DB1" w:rsidRDefault="00B95DB1" w:rsidP="00BB2863">
      <w:pPr>
        <w:ind w:left="360"/>
        <w:jc w:val="center"/>
      </w:pPr>
      <w:r>
        <w:t>ADRESAT KONKURSU</w:t>
      </w:r>
    </w:p>
    <w:p w:rsidR="00B95DB1" w:rsidRDefault="00B95DB1" w:rsidP="00BB2863">
      <w:pPr>
        <w:numPr>
          <w:ilvl w:val="0"/>
          <w:numId w:val="15"/>
        </w:numPr>
        <w:ind w:left="426"/>
        <w:jc w:val="both"/>
      </w:pPr>
      <w:r>
        <w:t>Konkurs skierowany jest do uczniów 7 i 8 klasy szkoły podstawowej z województwa zachodniopomorskiego.</w:t>
      </w:r>
    </w:p>
    <w:p w:rsidR="00B95DB1" w:rsidRDefault="00B95DB1" w:rsidP="00BB2863">
      <w:pPr>
        <w:numPr>
          <w:ilvl w:val="0"/>
          <w:numId w:val="15"/>
        </w:numPr>
        <w:ind w:left="426"/>
        <w:jc w:val="both"/>
      </w:pPr>
      <w:r w:rsidRPr="00D23307">
        <w:t>Udział w konkursie jest bezpłatny i dobrowolny.</w:t>
      </w:r>
    </w:p>
    <w:p w:rsidR="00B95DB1" w:rsidRPr="00007E7E" w:rsidRDefault="00B95DB1" w:rsidP="00BB2863">
      <w:pPr>
        <w:numPr>
          <w:ilvl w:val="0"/>
          <w:numId w:val="15"/>
        </w:numPr>
        <w:ind w:left="426"/>
        <w:jc w:val="both"/>
      </w:pPr>
      <w:r w:rsidRPr="00007E7E">
        <w:t>Z jednej szkoły można zgłosić max. 3 osoby. Każdy uczestnik wykonuje jedną pracę konkursową. Prace konkursowe mogą być wykonane tylko indywidualnie.</w:t>
      </w:r>
    </w:p>
    <w:p w:rsidR="00B95DB1" w:rsidRPr="00E203C1" w:rsidRDefault="00B95DB1" w:rsidP="00BB2863">
      <w:pPr>
        <w:numPr>
          <w:ilvl w:val="0"/>
          <w:numId w:val="15"/>
        </w:numPr>
        <w:ind w:left="426"/>
        <w:jc w:val="both"/>
      </w:pPr>
      <w:r w:rsidRPr="00E203C1">
        <w:t>Do konkursu mogą zostać zgłoszone prace, które nie zostały uprzednio nagrodzone.</w:t>
      </w:r>
    </w:p>
    <w:p w:rsidR="00B95DB1" w:rsidRDefault="00B95DB1" w:rsidP="00BB2863">
      <w:pPr>
        <w:numPr>
          <w:ilvl w:val="0"/>
          <w:numId w:val="15"/>
        </w:numPr>
        <w:ind w:left="426"/>
        <w:jc w:val="both"/>
      </w:pPr>
      <w:r w:rsidRPr="00D23307">
        <w:t>Jury zastrzega sobie prawo do zdyskwalifikowania prac, które będą sprzeczne z niniejszym regulaminem.</w:t>
      </w:r>
    </w:p>
    <w:p w:rsidR="00B95DB1" w:rsidRPr="00D23307" w:rsidRDefault="00B95DB1" w:rsidP="00BB2863">
      <w:pPr>
        <w:jc w:val="both"/>
      </w:pPr>
    </w:p>
    <w:p w:rsidR="00B95DB1" w:rsidRPr="00D23307" w:rsidRDefault="00B95DB1" w:rsidP="00BB2863">
      <w:pPr>
        <w:ind w:left="360"/>
        <w:jc w:val="center"/>
      </w:pPr>
      <w:r w:rsidRPr="00D23307">
        <w:t>§3</w:t>
      </w:r>
    </w:p>
    <w:p w:rsidR="00B95DB1" w:rsidRDefault="00B95DB1" w:rsidP="00BB2863">
      <w:pPr>
        <w:ind w:left="360"/>
        <w:jc w:val="center"/>
      </w:pPr>
      <w:r>
        <w:t>CELE I TEMATYKA KONKURSU</w:t>
      </w:r>
    </w:p>
    <w:p w:rsidR="00B95DB1" w:rsidRDefault="00B95DB1" w:rsidP="00BB2863">
      <w:pPr>
        <w:numPr>
          <w:ilvl w:val="0"/>
          <w:numId w:val="13"/>
        </w:numPr>
        <w:ind w:left="426"/>
        <w:jc w:val="both"/>
      </w:pPr>
      <w:r w:rsidRPr="00D23307">
        <w:t>U</w:t>
      </w:r>
      <w:r>
        <w:t>powszechnia</w:t>
      </w:r>
      <w:r w:rsidRPr="00D23307">
        <w:t>nie wiedzy na temat odnawialnych źródeł energii i dzi</w:t>
      </w:r>
      <w:r>
        <w:t>ałań przyjaznych dla środowiska, w tym działań na rzecz czystego powietrza.</w:t>
      </w:r>
    </w:p>
    <w:p w:rsidR="00B95DB1" w:rsidRDefault="00B95DB1" w:rsidP="00BB2863">
      <w:pPr>
        <w:numPr>
          <w:ilvl w:val="0"/>
          <w:numId w:val="13"/>
        </w:numPr>
        <w:ind w:left="426"/>
        <w:jc w:val="both"/>
      </w:pPr>
      <w:r>
        <w:t>K</w:t>
      </w:r>
      <w:r w:rsidRPr="00D23307">
        <w:t>ształtowanie proekologicznych postaw i poczucia odpowiedzialności za środowisko województwa zachodniopomorskiego.</w:t>
      </w:r>
    </w:p>
    <w:p w:rsidR="00B95DB1" w:rsidRPr="00D23307" w:rsidRDefault="00B95DB1" w:rsidP="00BB2863">
      <w:pPr>
        <w:numPr>
          <w:ilvl w:val="0"/>
          <w:numId w:val="13"/>
        </w:numPr>
        <w:ind w:left="426"/>
        <w:jc w:val="both"/>
      </w:pPr>
      <w:r w:rsidRPr="00D23307">
        <w:t xml:space="preserve">Promocja energetyki odnawialnej i kierunku kształcenia </w:t>
      </w:r>
      <w:r w:rsidRPr="00D23307">
        <w:rPr>
          <w:i/>
        </w:rPr>
        <w:t>Technik urządzeń i systemów energetyki odnawialnej.</w:t>
      </w:r>
    </w:p>
    <w:p w:rsidR="00B95DB1" w:rsidRDefault="00B95DB1" w:rsidP="00BB2863">
      <w:pPr>
        <w:numPr>
          <w:ilvl w:val="0"/>
          <w:numId w:val="13"/>
        </w:numPr>
        <w:ind w:left="426"/>
        <w:jc w:val="both"/>
      </w:pPr>
      <w:r>
        <w:t>Zwrócenie uwagi na rozwiązania technologiczne do pozyskiwania energii cieplnej i elektrycznej z energii: słońca, wiatru, wody, biomasy i energii geotermalnej.</w:t>
      </w:r>
    </w:p>
    <w:p w:rsidR="00B95DB1" w:rsidRDefault="00B95DB1" w:rsidP="00BB2863">
      <w:pPr>
        <w:jc w:val="both"/>
      </w:pPr>
    </w:p>
    <w:p w:rsidR="00B95DB1" w:rsidRDefault="00B95DB1" w:rsidP="00BB2863">
      <w:pPr>
        <w:ind w:left="360"/>
        <w:jc w:val="center"/>
      </w:pPr>
      <w:r>
        <w:t>§4</w:t>
      </w:r>
    </w:p>
    <w:p w:rsidR="00B95DB1" w:rsidRPr="00D23307" w:rsidRDefault="00B95DB1" w:rsidP="00BB2863">
      <w:pPr>
        <w:ind w:left="360"/>
        <w:jc w:val="center"/>
      </w:pPr>
      <w:r>
        <w:t>ETAPY KONKURSU</w:t>
      </w:r>
    </w:p>
    <w:p w:rsidR="00B95DB1" w:rsidRDefault="00B95DB1" w:rsidP="00BB2863">
      <w:pPr>
        <w:ind w:left="360"/>
        <w:jc w:val="center"/>
      </w:pPr>
    </w:p>
    <w:p w:rsidR="00B95DB1" w:rsidRPr="00D23307" w:rsidRDefault="00B95DB1" w:rsidP="00BB2863">
      <w:pPr>
        <w:ind w:left="426" w:hanging="284"/>
        <w:jc w:val="both"/>
      </w:pPr>
      <w:r w:rsidRPr="00D23307">
        <w:t>1. Konkurs organizowany jest w trzech etapach:</w:t>
      </w:r>
    </w:p>
    <w:p w:rsidR="00B95DB1" w:rsidRDefault="00B95DB1" w:rsidP="00BB2863">
      <w:pPr>
        <w:jc w:val="both"/>
      </w:pPr>
      <w:r w:rsidRPr="50850335">
        <w:rPr>
          <w:b/>
          <w:bCs/>
        </w:rPr>
        <w:t>Etap I</w:t>
      </w:r>
      <w:r>
        <w:t xml:space="preserve"> - przygotowanie plakatu edukacyjnego w formacie </w:t>
      </w:r>
      <w:r w:rsidRPr="50850335">
        <w:rPr>
          <w:b/>
          <w:bCs/>
        </w:rPr>
        <w:t>A3</w:t>
      </w:r>
      <w:r>
        <w:t xml:space="preserve"> na jeden z wybranych tematów: </w:t>
      </w:r>
    </w:p>
    <w:p w:rsidR="00B95DB1" w:rsidRPr="00381CE4" w:rsidRDefault="00B95DB1" w:rsidP="00BB2863">
      <w:pPr>
        <w:ind w:left="705"/>
        <w:jc w:val="both"/>
        <w:rPr>
          <w:color w:val="000000"/>
        </w:rPr>
      </w:pPr>
      <w:r w:rsidRPr="00381CE4">
        <w:rPr>
          <w:color w:val="000000"/>
        </w:rPr>
        <w:t>1 – Charakterystyka instalacji solarnej</w:t>
      </w:r>
      <w:r>
        <w:rPr>
          <w:color w:val="000000"/>
        </w:rPr>
        <w:t>.</w:t>
      </w:r>
    </w:p>
    <w:p w:rsidR="00B95DB1" w:rsidRPr="00381CE4" w:rsidRDefault="00B95DB1" w:rsidP="00BB2863">
      <w:pPr>
        <w:ind w:left="705"/>
        <w:jc w:val="both"/>
        <w:rPr>
          <w:color w:val="000000"/>
        </w:rPr>
      </w:pPr>
      <w:r w:rsidRPr="00381CE4">
        <w:rPr>
          <w:color w:val="000000"/>
        </w:rPr>
        <w:t>2 – Charakterystyka systemów z pompami ciepła</w:t>
      </w:r>
      <w:r>
        <w:rPr>
          <w:color w:val="000000"/>
        </w:rPr>
        <w:t>.</w:t>
      </w:r>
    </w:p>
    <w:p w:rsidR="00B95DB1" w:rsidRPr="00381CE4" w:rsidRDefault="00B95DB1" w:rsidP="00BB2863">
      <w:pPr>
        <w:ind w:left="705"/>
        <w:jc w:val="both"/>
        <w:rPr>
          <w:color w:val="000000"/>
        </w:rPr>
      </w:pPr>
      <w:r w:rsidRPr="00381CE4">
        <w:rPr>
          <w:color w:val="000000"/>
        </w:rPr>
        <w:t>3 – Charakterystyka systemów z kotłami na biomasę</w:t>
      </w:r>
      <w:r>
        <w:rPr>
          <w:color w:val="000000"/>
        </w:rPr>
        <w:t>.</w:t>
      </w:r>
    </w:p>
    <w:p w:rsidR="00B95DB1" w:rsidRPr="00381CE4" w:rsidRDefault="00B95DB1" w:rsidP="00BB2863">
      <w:pPr>
        <w:ind w:left="705"/>
        <w:jc w:val="both"/>
        <w:rPr>
          <w:color w:val="000000"/>
        </w:rPr>
      </w:pPr>
      <w:r w:rsidRPr="00381CE4">
        <w:rPr>
          <w:color w:val="000000"/>
        </w:rPr>
        <w:t>4 – Charakterystyka siłowni wiatrowych</w:t>
      </w:r>
      <w:r>
        <w:rPr>
          <w:color w:val="000000"/>
        </w:rPr>
        <w:t>.</w:t>
      </w:r>
    </w:p>
    <w:p w:rsidR="00B95DB1" w:rsidRPr="00381CE4" w:rsidRDefault="00B95DB1" w:rsidP="00BB2863">
      <w:pPr>
        <w:ind w:left="705"/>
        <w:jc w:val="both"/>
        <w:rPr>
          <w:color w:val="000000"/>
        </w:rPr>
      </w:pPr>
      <w:r w:rsidRPr="00381CE4">
        <w:rPr>
          <w:color w:val="000000"/>
        </w:rPr>
        <w:t>5 – Charakterystyka elektrowni wodnych</w:t>
      </w:r>
      <w:r>
        <w:rPr>
          <w:color w:val="000000"/>
        </w:rPr>
        <w:t>.</w:t>
      </w:r>
    </w:p>
    <w:p w:rsidR="00B95DB1" w:rsidRPr="00381CE4" w:rsidRDefault="00B95DB1" w:rsidP="00BB2863">
      <w:pPr>
        <w:ind w:left="705"/>
        <w:jc w:val="both"/>
        <w:rPr>
          <w:color w:val="000000"/>
        </w:rPr>
      </w:pPr>
      <w:r w:rsidRPr="00381CE4">
        <w:rPr>
          <w:color w:val="000000"/>
        </w:rPr>
        <w:t>6 – Charakterystyka systemów fotowoltaicznych</w:t>
      </w:r>
      <w:r>
        <w:rPr>
          <w:color w:val="000000"/>
        </w:rPr>
        <w:t>.</w:t>
      </w:r>
    </w:p>
    <w:p w:rsidR="00B95DB1" w:rsidRDefault="00B95DB1" w:rsidP="00BB2863">
      <w:pPr>
        <w:jc w:val="both"/>
      </w:pPr>
      <w:r w:rsidRPr="00D23307">
        <w:rPr>
          <w:b/>
        </w:rPr>
        <w:t>Etap II</w:t>
      </w:r>
      <w:r w:rsidRPr="00D23307">
        <w:t xml:space="preserve"> - test wiedzy </w:t>
      </w:r>
      <w:r>
        <w:t xml:space="preserve">o </w:t>
      </w:r>
      <w:r w:rsidRPr="00D23307">
        <w:t>odnaw</w:t>
      </w:r>
      <w:r>
        <w:t>ialnych źródłach energii.</w:t>
      </w:r>
    </w:p>
    <w:p w:rsidR="00B95DB1" w:rsidRDefault="00B95DB1" w:rsidP="00BB2863">
      <w:pPr>
        <w:jc w:val="both"/>
      </w:pPr>
      <w:r w:rsidRPr="00D23307">
        <w:rPr>
          <w:b/>
        </w:rPr>
        <w:t>Etap I</w:t>
      </w:r>
      <w:r>
        <w:rPr>
          <w:b/>
        </w:rPr>
        <w:t>I</w:t>
      </w:r>
      <w:r w:rsidRPr="00D23307">
        <w:rPr>
          <w:b/>
        </w:rPr>
        <w:t>I</w:t>
      </w:r>
      <w:r w:rsidRPr="00D23307">
        <w:t xml:space="preserve"> </w:t>
      </w:r>
      <w:r>
        <w:t>–</w:t>
      </w:r>
      <w:r w:rsidRPr="00D23307">
        <w:t xml:space="preserve"> </w:t>
      </w:r>
      <w:r>
        <w:t>zadania obliczeniowe z zakresu systemów energetyki odnawialnej.</w:t>
      </w:r>
    </w:p>
    <w:p w:rsidR="00B95DB1" w:rsidRDefault="00B95DB1" w:rsidP="00BB2863">
      <w:pPr>
        <w:jc w:val="both"/>
      </w:pPr>
    </w:p>
    <w:p w:rsidR="00B95DB1" w:rsidRDefault="00B95DB1" w:rsidP="00BB2863">
      <w:pPr>
        <w:ind w:left="360"/>
        <w:jc w:val="center"/>
      </w:pPr>
      <w:r>
        <w:t>§5</w:t>
      </w:r>
    </w:p>
    <w:p w:rsidR="00B95DB1" w:rsidRDefault="00B95DB1" w:rsidP="00BB2863">
      <w:pPr>
        <w:ind w:left="360"/>
        <w:jc w:val="center"/>
      </w:pPr>
      <w:r>
        <w:t>ZAKRES WIEDZY I UMIEJĘTNOŚCI</w:t>
      </w:r>
    </w:p>
    <w:p w:rsidR="00B95DB1" w:rsidRPr="00381CE4" w:rsidRDefault="00B95DB1" w:rsidP="00BB2863">
      <w:pPr>
        <w:numPr>
          <w:ilvl w:val="0"/>
          <w:numId w:val="12"/>
        </w:numPr>
        <w:ind w:left="426" w:hanging="284"/>
        <w:jc w:val="both"/>
        <w:rPr>
          <w:color w:val="000000"/>
        </w:rPr>
      </w:pPr>
      <w:r w:rsidRPr="50850335">
        <w:rPr>
          <w:color w:val="000000"/>
        </w:rPr>
        <w:t xml:space="preserve">Plakat może zostać wykonany dowolną techniką </w:t>
      </w:r>
      <w:r w:rsidRPr="50850335">
        <w:rPr>
          <w:b/>
          <w:bCs/>
          <w:color w:val="000000"/>
        </w:rPr>
        <w:t>tylko</w:t>
      </w:r>
      <w:r w:rsidRPr="50850335">
        <w:rPr>
          <w:color w:val="000000"/>
        </w:rPr>
        <w:t xml:space="preserve"> w formacie </w:t>
      </w:r>
      <w:r w:rsidRPr="50850335">
        <w:rPr>
          <w:b/>
          <w:bCs/>
          <w:color w:val="000000"/>
        </w:rPr>
        <w:t xml:space="preserve">A3 </w:t>
      </w:r>
      <w:r w:rsidRPr="50850335">
        <w:rPr>
          <w:color w:val="000000"/>
        </w:rPr>
        <w:t>na</w:t>
      </w:r>
      <w:r w:rsidRPr="50850335">
        <w:rPr>
          <w:b/>
          <w:bCs/>
          <w:color w:val="000000"/>
        </w:rPr>
        <w:t xml:space="preserve"> </w:t>
      </w:r>
      <w:r w:rsidRPr="50850335">
        <w:rPr>
          <w:color w:val="000000"/>
        </w:rPr>
        <w:t>jeden z wybranych tematów zaproponowanych w §4.</w:t>
      </w:r>
    </w:p>
    <w:p w:rsidR="00B95DB1" w:rsidRDefault="00B95DB1" w:rsidP="00BB2863">
      <w:pPr>
        <w:numPr>
          <w:ilvl w:val="0"/>
          <w:numId w:val="12"/>
        </w:numPr>
        <w:ind w:left="426" w:hanging="284"/>
        <w:jc w:val="both"/>
        <w:rPr>
          <w:color w:val="000000"/>
        </w:rPr>
      </w:pPr>
      <w:r w:rsidRPr="000A607E">
        <w:rPr>
          <w:color w:val="000000"/>
        </w:rPr>
        <w:t>Plakat</w:t>
      </w:r>
      <w:r>
        <w:rPr>
          <w:color w:val="000000"/>
        </w:rPr>
        <w:t xml:space="preserve"> </w:t>
      </w:r>
      <w:r w:rsidRPr="004136CA">
        <w:rPr>
          <w:b/>
          <w:color w:val="000000"/>
        </w:rPr>
        <w:t>nie powinien</w:t>
      </w:r>
      <w:r w:rsidRPr="000A607E">
        <w:rPr>
          <w:color w:val="000000"/>
        </w:rPr>
        <w:t xml:space="preserve"> dotyczyć aspektów zanieczyszczenia powietrza i jego skutków. </w:t>
      </w:r>
      <w:r>
        <w:rPr>
          <w:color w:val="000000"/>
        </w:rPr>
        <w:t>Powinien</w:t>
      </w:r>
      <w:r w:rsidRPr="000A607E">
        <w:rPr>
          <w:color w:val="000000"/>
        </w:rPr>
        <w:t xml:space="preserve"> natomiast zawierać charakterystykę danego systemu </w:t>
      </w:r>
      <w:r>
        <w:rPr>
          <w:color w:val="000000"/>
        </w:rPr>
        <w:t>energetyki odnawialnej (cechy charakterystyczne, zasada działania, rodzaje rozwiązań itp.).</w:t>
      </w:r>
    </w:p>
    <w:p w:rsidR="00B95DB1" w:rsidRDefault="00B95DB1" w:rsidP="00BB2863">
      <w:pPr>
        <w:numPr>
          <w:ilvl w:val="0"/>
          <w:numId w:val="12"/>
        </w:numPr>
        <w:ind w:left="426" w:hanging="284"/>
        <w:jc w:val="both"/>
        <w:rPr>
          <w:color w:val="000000"/>
        </w:rPr>
      </w:pPr>
      <w:r>
        <w:rPr>
          <w:color w:val="000000"/>
        </w:rPr>
        <w:t>Plakat powinien pełnić rolę edukacyjną dla osoby nieposiadającej wiedzy o danym systemie.</w:t>
      </w:r>
    </w:p>
    <w:p w:rsidR="00B95DB1" w:rsidRPr="00136A11" w:rsidRDefault="00B95DB1" w:rsidP="00BB2863">
      <w:pPr>
        <w:numPr>
          <w:ilvl w:val="0"/>
          <w:numId w:val="12"/>
        </w:numPr>
        <w:ind w:left="426" w:hanging="284"/>
        <w:jc w:val="both"/>
        <w:rPr>
          <w:color w:val="000000"/>
        </w:rPr>
      </w:pPr>
      <w:r w:rsidRPr="00D80A2A">
        <w:t xml:space="preserve">Test </w:t>
      </w:r>
      <w:r>
        <w:t xml:space="preserve">i zadania obliczeniowe </w:t>
      </w:r>
      <w:r w:rsidRPr="00D80A2A">
        <w:t>etapu I</w:t>
      </w:r>
      <w:r>
        <w:t>I</w:t>
      </w:r>
      <w:r w:rsidRPr="00D80A2A">
        <w:t>I będ</w:t>
      </w:r>
      <w:r>
        <w:t>ą</w:t>
      </w:r>
      <w:r w:rsidRPr="00D80A2A">
        <w:t xml:space="preserve"> zawierał</w:t>
      </w:r>
      <w:r>
        <w:t>y</w:t>
      </w:r>
      <w:r w:rsidRPr="00D80A2A">
        <w:t xml:space="preserve"> pytania z zakresu fizyki i podstaw energetyki odnawialnej:</w:t>
      </w:r>
    </w:p>
    <w:p w:rsidR="00B95DB1" w:rsidRDefault="00B95DB1" w:rsidP="00BB2863">
      <w:pPr>
        <w:ind w:left="426"/>
        <w:jc w:val="both"/>
      </w:pPr>
      <w:r>
        <w:t>a) Podstawy elektrostatyki.</w:t>
      </w:r>
    </w:p>
    <w:p w:rsidR="00B95DB1" w:rsidRDefault="00B95DB1" w:rsidP="00BB2863">
      <w:pPr>
        <w:ind w:left="426"/>
        <w:jc w:val="both"/>
      </w:pPr>
      <w:r>
        <w:t>b) Napięcie, natężenie i opór prądu elektrycznego.</w:t>
      </w:r>
    </w:p>
    <w:p w:rsidR="00B95DB1" w:rsidRDefault="00B95DB1" w:rsidP="00BB2863">
      <w:pPr>
        <w:ind w:left="426"/>
        <w:jc w:val="both"/>
      </w:pPr>
      <w:r>
        <w:t>c) Obwód prądu elektrycznego i pomiar parametrów elektrycznych.</w:t>
      </w:r>
    </w:p>
    <w:p w:rsidR="00B95DB1" w:rsidRDefault="00B95DB1" w:rsidP="00BB2863">
      <w:pPr>
        <w:ind w:left="426"/>
        <w:jc w:val="both"/>
      </w:pPr>
      <w:r>
        <w:t>d) Źródła energii elektrycznej.</w:t>
      </w:r>
    </w:p>
    <w:p w:rsidR="00B95DB1" w:rsidRDefault="00B95DB1" w:rsidP="00BB2863">
      <w:pPr>
        <w:ind w:left="426"/>
        <w:jc w:val="both"/>
      </w:pPr>
      <w:r>
        <w:t>e) Praca i moc prądu elektrycznego.</w:t>
      </w:r>
    </w:p>
    <w:p w:rsidR="00B95DB1" w:rsidRDefault="00B95DB1" w:rsidP="00BB2863">
      <w:pPr>
        <w:ind w:left="426"/>
        <w:jc w:val="both"/>
      </w:pPr>
      <w:r>
        <w:t>f) Wytwarzanie, konwersja i użytkowanie energii elektrycznej.</w:t>
      </w:r>
    </w:p>
    <w:p w:rsidR="00B95DB1" w:rsidRDefault="00B95DB1" w:rsidP="00BB2863">
      <w:pPr>
        <w:ind w:left="426"/>
        <w:jc w:val="both"/>
      </w:pPr>
      <w:r>
        <w:t>g) Połączenie szeregowe i równoległe oporników.</w:t>
      </w:r>
    </w:p>
    <w:p w:rsidR="00B95DB1" w:rsidRDefault="00B95DB1" w:rsidP="00BB2863">
      <w:pPr>
        <w:ind w:left="426"/>
        <w:jc w:val="both"/>
      </w:pPr>
      <w:r>
        <w:t>h) Domowa instalacja elektryczna - zasady bezpiecznego użytkowania.</w:t>
      </w:r>
    </w:p>
    <w:p w:rsidR="00B95DB1" w:rsidRDefault="00B95DB1" w:rsidP="00BB2863">
      <w:pPr>
        <w:ind w:left="426"/>
        <w:jc w:val="both"/>
      </w:pPr>
      <w:r>
        <w:t xml:space="preserve">i) </w:t>
      </w:r>
      <w:r w:rsidRPr="00220379">
        <w:t>Kolektory słoneczne.</w:t>
      </w:r>
    </w:p>
    <w:p w:rsidR="00B95DB1" w:rsidRPr="00220379" w:rsidRDefault="00B95DB1" w:rsidP="00BB2863">
      <w:pPr>
        <w:ind w:firstLine="426"/>
        <w:jc w:val="both"/>
      </w:pPr>
      <w:r>
        <w:t>j</w:t>
      </w:r>
      <w:r w:rsidRPr="00220379">
        <w:t>)</w:t>
      </w:r>
      <w:r w:rsidRPr="00573ABA">
        <w:t xml:space="preserve"> </w:t>
      </w:r>
      <w:r w:rsidRPr="00220379">
        <w:t>Biomasa i kotły na biomasę.</w:t>
      </w:r>
    </w:p>
    <w:p w:rsidR="00B95DB1" w:rsidRPr="00220379" w:rsidRDefault="00B95DB1" w:rsidP="00BB2863">
      <w:pPr>
        <w:ind w:left="426"/>
        <w:jc w:val="both"/>
      </w:pPr>
      <w:r>
        <w:t>k</w:t>
      </w:r>
      <w:r w:rsidRPr="00220379">
        <w:t>) Ogniwa fotowoltaiczne.</w:t>
      </w:r>
    </w:p>
    <w:p w:rsidR="00B95DB1" w:rsidRPr="00220379" w:rsidRDefault="00B95DB1" w:rsidP="00BB2863">
      <w:pPr>
        <w:ind w:firstLine="426"/>
        <w:jc w:val="both"/>
      </w:pPr>
      <w:r>
        <w:t>l</w:t>
      </w:r>
      <w:r w:rsidRPr="00220379">
        <w:t>) Pompy ciepła i ciepłownie geotermalne.</w:t>
      </w:r>
    </w:p>
    <w:p w:rsidR="00B95DB1" w:rsidRPr="00220379" w:rsidRDefault="00B95DB1" w:rsidP="00BB2863">
      <w:pPr>
        <w:ind w:firstLine="426"/>
        <w:jc w:val="both"/>
      </w:pPr>
      <w:r>
        <w:t>m</w:t>
      </w:r>
      <w:r w:rsidRPr="00220379">
        <w:t>) Siłownie wiatrowe.</w:t>
      </w:r>
    </w:p>
    <w:p w:rsidR="00B95DB1" w:rsidRPr="00220379" w:rsidRDefault="00B95DB1" w:rsidP="00BB2863">
      <w:pPr>
        <w:ind w:firstLine="426"/>
        <w:jc w:val="both"/>
      </w:pPr>
      <w:r>
        <w:t>n</w:t>
      </w:r>
      <w:r w:rsidRPr="00220379">
        <w:t>) Elektrownie wodne.</w:t>
      </w:r>
    </w:p>
    <w:p w:rsidR="00B95DB1" w:rsidRDefault="00B95DB1" w:rsidP="00BB2863">
      <w:pPr>
        <w:ind w:left="360"/>
        <w:jc w:val="center"/>
        <w:rPr>
          <w:sz w:val="16"/>
          <w:szCs w:val="16"/>
        </w:rPr>
      </w:pPr>
    </w:p>
    <w:p w:rsidR="00B95DB1" w:rsidRPr="00D23307" w:rsidRDefault="00B95DB1" w:rsidP="00BB2863">
      <w:pPr>
        <w:ind w:left="360"/>
        <w:jc w:val="center"/>
      </w:pPr>
      <w:r w:rsidRPr="00D23307">
        <w:t>§</w:t>
      </w:r>
      <w:r>
        <w:t>6</w:t>
      </w:r>
    </w:p>
    <w:p w:rsidR="00B95DB1" w:rsidRDefault="00B95DB1" w:rsidP="00BB2863">
      <w:pPr>
        <w:ind w:left="360"/>
        <w:jc w:val="center"/>
      </w:pPr>
      <w:r>
        <w:t>ZASADY UCZESTNICTWA W KONKURSIE</w:t>
      </w:r>
    </w:p>
    <w:p w:rsidR="00B95DB1" w:rsidRDefault="00B95DB1" w:rsidP="00BB2863">
      <w:pPr>
        <w:numPr>
          <w:ilvl w:val="0"/>
          <w:numId w:val="16"/>
        </w:numPr>
        <w:jc w:val="both"/>
      </w:pPr>
      <w:r w:rsidRPr="00D23307">
        <w:t>Zgłoszenie do konkursu polega na:</w:t>
      </w:r>
    </w:p>
    <w:p w:rsidR="00B95DB1" w:rsidRDefault="00B95DB1" w:rsidP="00BB2863">
      <w:pPr>
        <w:numPr>
          <w:ilvl w:val="1"/>
          <w:numId w:val="16"/>
        </w:numPr>
        <w:ind w:left="709"/>
        <w:jc w:val="both"/>
      </w:pPr>
      <w:r>
        <w:t>wypełnieniu formularza zgłoszeniowego i oświadczeń (Załącznik nr 1) i przesłaniu ich pocztą tradycyjną wraz z pracą konkursową.</w:t>
      </w:r>
    </w:p>
    <w:p w:rsidR="00B95DB1" w:rsidRPr="00D23307" w:rsidRDefault="00B95DB1" w:rsidP="00BB2863">
      <w:pPr>
        <w:numPr>
          <w:ilvl w:val="1"/>
          <w:numId w:val="16"/>
        </w:numPr>
        <w:ind w:left="720"/>
        <w:jc w:val="center"/>
      </w:pPr>
      <w:r w:rsidRPr="00D23307">
        <w:t>przesłaniu podpisane</w:t>
      </w:r>
      <w:r>
        <w:t>j</w:t>
      </w:r>
      <w:r w:rsidRPr="00D23307">
        <w:t xml:space="preserve"> imieniem i nazwiskiem </w:t>
      </w:r>
      <w:r>
        <w:t>pracy konkursowej na adres:</w:t>
      </w:r>
    </w:p>
    <w:p w:rsidR="00B95DB1" w:rsidRPr="0065076F" w:rsidRDefault="00B95DB1" w:rsidP="00BB2863">
      <w:pPr>
        <w:ind w:left="1440"/>
        <w:jc w:val="center"/>
        <w:rPr>
          <w:b/>
        </w:rPr>
      </w:pPr>
      <w:r w:rsidRPr="0065076F">
        <w:rPr>
          <w:b/>
        </w:rPr>
        <w:t>Zespół Szkół Nr 2 im. Władysława Orkana</w:t>
      </w:r>
    </w:p>
    <w:p w:rsidR="00B95DB1" w:rsidRPr="0065076F" w:rsidRDefault="00B95DB1" w:rsidP="00BB2863">
      <w:pPr>
        <w:ind w:left="1440"/>
        <w:jc w:val="center"/>
        <w:rPr>
          <w:b/>
        </w:rPr>
      </w:pPr>
      <w:r w:rsidRPr="0065076F">
        <w:rPr>
          <w:b/>
        </w:rPr>
        <w:t>ul. Portowa 21, 70-833 Szczecin</w:t>
      </w:r>
    </w:p>
    <w:p w:rsidR="00B95DB1" w:rsidRPr="0065076F" w:rsidRDefault="00B95DB1" w:rsidP="00BB2863">
      <w:pPr>
        <w:ind w:left="1440"/>
        <w:jc w:val="center"/>
        <w:rPr>
          <w:b/>
        </w:rPr>
      </w:pPr>
      <w:r w:rsidRPr="0065076F">
        <w:rPr>
          <w:b/>
        </w:rPr>
        <w:t xml:space="preserve">z dopiskiem: </w:t>
      </w:r>
      <w:r>
        <w:rPr>
          <w:b/>
        </w:rPr>
        <w:t>Wojewódzki Konkurs "Mistrz OZE"</w:t>
      </w:r>
    </w:p>
    <w:p w:rsidR="00B95DB1" w:rsidRPr="00D23307" w:rsidRDefault="00B95DB1" w:rsidP="00BB2863">
      <w:pPr>
        <w:numPr>
          <w:ilvl w:val="0"/>
          <w:numId w:val="16"/>
        </w:numPr>
        <w:jc w:val="both"/>
      </w:pPr>
      <w:r>
        <w:t xml:space="preserve">Termin nadsyłania zgłoszenia, oświadczeń i pracy konkursowej upływa w dniu </w:t>
      </w:r>
      <w:r w:rsidRPr="03CFE43A">
        <w:rPr>
          <w:b/>
          <w:bCs/>
        </w:rPr>
        <w:t>2</w:t>
      </w:r>
      <w:r>
        <w:rPr>
          <w:b/>
          <w:bCs/>
        </w:rPr>
        <w:t>8</w:t>
      </w:r>
      <w:r w:rsidRPr="03CFE43A">
        <w:rPr>
          <w:b/>
          <w:bCs/>
        </w:rPr>
        <w:t xml:space="preserve"> marca 2025 r. </w:t>
      </w:r>
      <w:r>
        <w:t>(decyduje data stempla pocztowego).</w:t>
      </w:r>
    </w:p>
    <w:p w:rsidR="00B95DB1" w:rsidRDefault="00B95DB1" w:rsidP="00BB2863">
      <w:pPr>
        <w:numPr>
          <w:ilvl w:val="0"/>
          <w:numId w:val="16"/>
        </w:numPr>
        <w:jc w:val="both"/>
      </w:pPr>
      <w:r w:rsidRPr="00E9202E">
        <w:t>Uczestnik przystępując do Konkursu oświadcza, że jest autorem nadesłanej pracy konkursowej</w:t>
      </w:r>
      <w:r>
        <w:t>.</w:t>
      </w:r>
    </w:p>
    <w:p w:rsidR="00B95DB1" w:rsidRDefault="00B95DB1" w:rsidP="00BB2863">
      <w:pPr>
        <w:numPr>
          <w:ilvl w:val="0"/>
          <w:numId w:val="16"/>
        </w:numPr>
        <w:jc w:val="both"/>
      </w:pPr>
      <w:r w:rsidRPr="00E9202E">
        <w:t>Uczestnik przystępując do Konkursu zawiera umowę nieodpłatnego przekazanie całości praw autorskich majątkowych na rzecz organizatora Konkursu.</w:t>
      </w:r>
    </w:p>
    <w:p w:rsidR="00B95DB1" w:rsidRDefault="00B95DB1" w:rsidP="00BB2863">
      <w:pPr>
        <w:numPr>
          <w:ilvl w:val="0"/>
          <w:numId w:val="16"/>
        </w:numPr>
        <w:jc w:val="both"/>
      </w:pPr>
      <w:r w:rsidRPr="00E9202E">
        <w:t xml:space="preserve">Organizator nie zwraca prac biorących udział w Konkursie, prac zdyskwalifikowanych, wyłączonych i dostarczonych po terminie. </w:t>
      </w:r>
    </w:p>
    <w:p w:rsidR="00B95DB1" w:rsidRPr="00E9202E" w:rsidRDefault="00B95DB1" w:rsidP="00BB2863">
      <w:pPr>
        <w:numPr>
          <w:ilvl w:val="0"/>
          <w:numId w:val="16"/>
        </w:numPr>
        <w:jc w:val="both"/>
      </w:pPr>
      <w:r w:rsidRPr="00E9202E">
        <w:t>Uczestnicy nie</w:t>
      </w:r>
      <w:r>
        <w:t>pełno</w:t>
      </w:r>
      <w:r w:rsidRPr="00E9202E">
        <w:t>letni zobowiązani są do wypełnienia zgody od swych rodziców bądź opiekunów prawnych zgodnie z Załącznikiem nr 2.</w:t>
      </w:r>
    </w:p>
    <w:p w:rsidR="00B95DB1" w:rsidRPr="00FB275A" w:rsidRDefault="00B95DB1" w:rsidP="00BB2863">
      <w:pPr>
        <w:numPr>
          <w:ilvl w:val="0"/>
          <w:numId w:val="16"/>
        </w:numPr>
        <w:jc w:val="both"/>
      </w:pPr>
      <w:r w:rsidRPr="00FB275A">
        <w:t>Nadesłane prace będą oceniane w następujących kategoriach:</w:t>
      </w:r>
    </w:p>
    <w:p w:rsidR="00B95DB1" w:rsidRPr="00FB275A" w:rsidRDefault="00B95DB1" w:rsidP="00BB2863">
      <w:pPr>
        <w:ind w:left="720"/>
        <w:jc w:val="both"/>
      </w:pPr>
      <w:r w:rsidRPr="00FB275A">
        <w:t xml:space="preserve">- sposób przedstawienia tematu (0 - </w:t>
      </w:r>
      <w:r>
        <w:t>5</w:t>
      </w:r>
      <w:r w:rsidRPr="00FB275A">
        <w:t xml:space="preserve"> punktów),</w:t>
      </w:r>
    </w:p>
    <w:p w:rsidR="00B95DB1" w:rsidRPr="00FB275A" w:rsidRDefault="00B95DB1" w:rsidP="00BB2863">
      <w:pPr>
        <w:ind w:left="720"/>
        <w:jc w:val="both"/>
      </w:pPr>
      <w:r w:rsidRPr="00FB275A">
        <w:t>- funkcja ekspresyjna i informacyjna plakatu</w:t>
      </w:r>
      <w:r>
        <w:t xml:space="preserve"> </w:t>
      </w:r>
      <w:r w:rsidRPr="00FB275A">
        <w:t xml:space="preserve">(0 - </w:t>
      </w:r>
      <w:r>
        <w:t>5</w:t>
      </w:r>
      <w:r w:rsidRPr="00FB275A">
        <w:t xml:space="preserve"> punktów),</w:t>
      </w:r>
    </w:p>
    <w:p w:rsidR="00B95DB1" w:rsidRPr="00FB275A" w:rsidRDefault="00B95DB1" w:rsidP="00BB2863">
      <w:pPr>
        <w:ind w:left="720"/>
        <w:jc w:val="both"/>
      </w:pPr>
      <w:r w:rsidRPr="00FB275A">
        <w:t>- forma graficzna plakatu</w:t>
      </w:r>
      <w:r>
        <w:t xml:space="preserve"> </w:t>
      </w:r>
      <w:r w:rsidRPr="00FB275A">
        <w:t xml:space="preserve">(0 - </w:t>
      </w:r>
      <w:r>
        <w:t>5</w:t>
      </w:r>
      <w:r w:rsidRPr="00FB275A">
        <w:t xml:space="preserve"> punktów),</w:t>
      </w:r>
    </w:p>
    <w:p w:rsidR="00B95DB1" w:rsidRPr="00FB275A" w:rsidRDefault="00B95DB1" w:rsidP="00BB2863">
      <w:pPr>
        <w:ind w:left="720"/>
        <w:jc w:val="both"/>
      </w:pPr>
      <w:r w:rsidRPr="00FB275A">
        <w:t xml:space="preserve">- atrakcyjność, przejrzystość i szczególne walory (0 - </w:t>
      </w:r>
      <w:r>
        <w:t>5</w:t>
      </w:r>
      <w:r w:rsidRPr="00FB275A">
        <w:t xml:space="preserve"> punktów).</w:t>
      </w:r>
    </w:p>
    <w:p w:rsidR="00B95DB1" w:rsidRPr="00FB275A" w:rsidRDefault="00B95DB1" w:rsidP="00BB2863">
      <w:pPr>
        <w:numPr>
          <w:ilvl w:val="0"/>
          <w:numId w:val="16"/>
        </w:numPr>
        <w:jc w:val="both"/>
      </w:pPr>
      <w:r w:rsidRPr="00FB275A">
        <w:t xml:space="preserve">Do </w:t>
      </w:r>
      <w:r w:rsidRPr="00FB275A">
        <w:rPr>
          <w:b/>
        </w:rPr>
        <w:t xml:space="preserve">etapu II </w:t>
      </w:r>
      <w:r>
        <w:rPr>
          <w:b/>
        </w:rPr>
        <w:t>kwalifikuje się</w:t>
      </w:r>
      <w:r w:rsidRPr="00FB275A">
        <w:rPr>
          <w:b/>
        </w:rPr>
        <w:t xml:space="preserve"> max. </w:t>
      </w:r>
      <w:r>
        <w:rPr>
          <w:b/>
        </w:rPr>
        <w:t>20 osób</w:t>
      </w:r>
      <w:r w:rsidRPr="00FB275A">
        <w:t>, które za nadesłany plakat</w:t>
      </w:r>
      <w:r>
        <w:t xml:space="preserve"> uz</w:t>
      </w:r>
      <w:r w:rsidRPr="00FB275A">
        <w:t xml:space="preserve">yskały </w:t>
      </w:r>
      <w:r>
        <w:t>we wstępnej ocenie największą ilość punktów</w:t>
      </w:r>
      <w:r w:rsidRPr="00FB275A">
        <w:t>.</w:t>
      </w:r>
    </w:p>
    <w:p w:rsidR="00B95DB1" w:rsidRPr="0085517C" w:rsidRDefault="00B95DB1" w:rsidP="00BB2863">
      <w:pPr>
        <w:numPr>
          <w:ilvl w:val="0"/>
          <w:numId w:val="16"/>
        </w:numPr>
        <w:jc w:val="both"/>
      </w:pPr>
      <w:r>
        <w:t xml:space="preserve">Ogłoszenie nazwisk osób, które przystąpią do kolejnych etapów nastąpi do dnia </w:t>
      </w:r>
      <w:r w:rsidRPr="03CFE43A">
        <w:rPr>
          <w:b/>
          <w:bCs/>
        </w:rPr>
        <w:t xml:space="preserve">9 kwietnia 2025 r. </w:t>
      </w:r>
      <w:r>
        <w:t>poprzez stronę internetową szkoły (zs2.szczecin.pl) i pocztą elektroniczną do opiekuna ucznia.</w:t>
      </w:r>
    </w:p>
    <w:p w:rsidR="00B95DB1" w:rsidRPr="00E24CF5" w:rsidRDefault="00B95DB1" w:rsidP="00BB2863">
      <w:pPr>
        <w:numPr>
          <w:ilvl w:val="0"/>
          <w:numId w:val="16"/>
        </w:numPr>
        <w:jc w:val="both"/>
      </w:pPr>
      <w:r w:rsidRPr="255494A8">
        <w:rPr>
          <w:b/>
          <w:bCs/>
        </w:rPr>
        <w:t xml:space="preserve">Etap II </w:t>
      </w:r>
      <w:r>
        <w:t xml:space="preserve">Konkursu odbędzie się </w:t>
      </w:r>
      <w:r w:rsidRPr="255494A8">
        <w:rPr>
          <w:b/>
          <w:bCs/>
          <w:color w:val="000000"/>
        </w:rPr>
        <w:t>24 kwietnia 2025 r.,</w:t>
      </w:r>
      <w:r w:rsidRPr="255494A8">
        <w:rPr>
          <w:b/>
          <w:bCs/>
        </w:rPr>
        <w:t xml:space="preserve"> godz. 9:00.</w:t>
      </w:r>
    </w:p>
    <w:p w:rsidR="00B95DB1" w:rsidRPr="00500C41" w:rsidRDefault="00B95DB1" w:rsidP="00BB2863">
      <w:pPr>
        <w:numPr>
          <w:ilvl w:val="0"/>
          <w:numId w:val="16"/>
        </w:numPr>
        <w:jc w:val="both"/>
      </w:pPr>
      <w:r w:rsidRPr="00E9202E">
        <w:t xml:space="preserve">Zadaniem uczestników </w:t>
      </w:r>
      <w:r w:rsidRPr="00063E4F">
        <w:rPr>
          <w:b/>
        </w:rPr>
        <w:t>II etapu konkursu</w:t>
      </w:r>
      <w:r w:rsidRPr="00E9202E">
        <w:t xml:space="preserve"> będzie </w:t>
      </w:r>
      <w:r w:rsidRPr="00063E4F">
        <w:rPr>
          <w:b/>
        </w:rPr>
        <w:t xml:space="preserve">rozwiązanie w czasie </w:t>
      </w:r>
      <w:r>
        <w:rPr>
          <w:b/>
        </w:rPr>
        <w:t>40</w:t>
      </w:r>
      <w:r w:rsidRPr="00063E4F">
        <w:rPr>
          <w:b/>
        </w:rPr>
        <w:t xml:space="preserve"> minut testu składającego się</w:t>
      </w:r>
      <w:r>
        <w:rPr>
          <w:b/>
        </w:rPr>
        <w:t xml:space="preserve"> z 30</w:t>
      </w:r>
      <w:r w:rsidRPr="00063E4F">
        <w:rPr>
          <w:b/>
        </w:rPr>
        <w:t xml:space="preserve"> pytań</w:t>
      </w:r>
      <w:r>
        <w:rPr>
          <w:b/>
        </w:rPr>
        <w:t>.</w:t>
      </w:r>
      <w:r w:rsidRPr="00063E4F">
        <w:rPr>
          <w:b/>
        </w:rPr>
        <w:t xml:space="preserve"> </w:t>
      </w:r>
    </w:p>
    <w:p w:rsidR="00B95DB1" w:rsidRDefault="00B95DB1" w:rsidP="00BB2863">
      <w:pPr>
        <w:numPr>
          <w:ilvl w:val="0"/>
          <w:numId w:val="16"/>
        </w:numPr>
        <w:jc w:val="both"/>
      </w:pPr>
      <w:r>
        <w:t>Do</w:t>
      </w:r>
      <w:r w:rsidRPr="03CFE43A">
        <w:rPr>
          <w:b/>
          <w:bCs/>
        </w:rPr>
        <w:t xml:space="preserve"> etapu III</w:t>
      </w:r>
      <w:r>
        <w:t xml:space="preserve"> zakwalifikuje się 10 osób. W tym etapie należy rozwiązać zadania obliczeniowe. Uczestnicy mogą korzystać z kalkulatora prostego. Nie dopuszcza się stosowania kalkulatorów wbudowanych w inne urządzenia (np. telefony komórkowe). </w:t>
      </w:r>
    </w:p>
    <w:p w:rsidR="00B95DB1" w:rsidRDefault="00B95DB1" w:rsidP="00BB2863">
      <w:pPr>
        <w:numPr>
          <w:ilvl w:val="0"/>
          <w:numId w:val="16"/>
        </w:numPr>
        <w:jc w:val="both"/>
      </w:pPr>
      <w:r>
        <w:t>O wygranej decydują punkty zsumowane z wszystkich etapów konkursu (łącznie można uzyskać 80 punktów).</w:t>
      </w:r>
    </w:p>
    <w:p w:rsidR="00B95DB1" w:rsidRPr="00D23307" w:rsidRDefault="00B95DB1" w:rsidP="00BB2863">
      <w:pPr>
        <w:ind w:left="360"/>
        <w:jc w:val="center"/>
      </w:pPr>
    </w:p>
    <w:p w:rsidR="00B95DB1" w:rsidRPr="00D23307" w:rsidRDefault="00B95DB1" w:rsidP="00BB2863">
      <w:pPr>
        <w:ind w:left="360"/>
        <w:jc w:val="center"/>
      </w:pPr>
      <w:r w:rsidRPr="00D23307">
        <w:t>§</w:t>
      </w:r>
      <w:r>
        <w:t>7</w:t>
      </w:r>
    </w:p>
    <w:p w:rsidR="00B95DB1" w:rsidRDefault="00B95DB1" w:rsidP="00BB2863">
      <w:pPr>
        <w:ind w:left="360"/>
        <w:jc w:val="center"/>
      </w:pPr>
      <w:r>
        <w:t>NAGRODY</w:t>
      </w:r>
    </w:p>
    <w:p w:rsidR="00B95DB1" w:rsidRPr="00063E4F" w:rsidRDefault="00B95DB1" w:rsidP="00BB2863">
      <w:pPr>
        <w:numPr>
          <w:ilvl w:val="0"/>
          <w:numId w:val="18"/>
        </w:numPr>
        <w:jc w:val="both"/>
        <w:rPr>
          <w:b/>
          <w:bCs/>
        </w:rPr>
      </w:pPr>
      <w:r>
        <w:t xml:space="preserve">Komisja konkursowa po ocenieniu prac konkursowych i sprawdzeniu kart odpowiedzi z etapu drugiego zweryfikuje wyniki konkursu i ogłosi je w dniu zakończenia konkursu oraz na stronie internetowej Zespołu Szkół Nr 2 w Szczecinie: </w:t>
      </w:r>
      <w:r w:rsidRPr="50850335">
        <w:rPr>
          <w:b/>
          <w:bCs/>
          <w:u w:val="single"/>
        </w:rPr>
        <w:t>www.zs2.szczecin.pl</w:t>
      </w:r>
      <w:r w:rsidRPr="50850335">
        <w:rPr>
          <w:b/>
          <w:bCs/>
        </w:rPr>
        <w:t>.</w:t>
      </w:r>
    </w:p>
    <w:p w:rsidR="00B95DB1" w:rsidRPr="00063E4F" w:rsidRDefault="00B95DB1" w:rsidP="00BB2863">
      <w:pPr>
        <w:numPr>
          <w:ilvl w:val="0"/>
          <w:numId w:val="18"/>
        </w:numPr>
        <w:jc w:val="both"/>
        <w:rPr>
          <w:b/>
        </w:rPr>
      </w:pPr>
      <w:r w:rsidRPr="00D23307">
        <w:t xml:space="preserve">Tytuł </w:t>
      </w:r>
      <w:r w:rsidRPr="00063E4F">
        <w:rPr>
          <w:b/>
        </w:rPr>
        <w:t>finalisty Wojewódzkiego Konkursu "Mistrz OZE"</w:t>
      </w:r>
      <w:r w:rsidRPr="00D23307">
        <w:t xml:space="preserve"> przysługuje </w:t>
      </w:r>
      <w:r w:rsidRPr="00063E4F">
        <w:rPr>
          <w:b/>
        </w:rPr>
        <w:t>każdemu uczestnikowi II etapu.</w:t>
      </w:r>
    </w:p>
    <w:p w:rsidR="00B95DB1" w:rsidRPr="00063E4F" w:rsidRDefault="00B95DB1" w:rsidP="00BB2863">
      <w:pPr>
        <w:numPr>
          <w:ilvl w:val="0"/>
          <w:numId w:val="18"/>
        </w:numPr>
        <w:rPr>
          <w:b/>
        </w:rPr>
      </w:pPr>
      <w:r w:rsidRPr="00D23307">
        <w:t xml:space="preserve">Tytuł </w:t>
      </w:r>
      <w:r w:rsidRPr="00063E4F">
        <w:rPr>
          <w:b/>
        </w:rPr>
        <w:t>laureata otrzymuj</w:t>
      </w:r>
      <w:r>
        <w:rPr>
          <w:b/>
        </w:rPr>
        <w:t>ą uczestnicy z 3 pierwszych miejsc.</w:t>
      </w:r>
    </w:p>
    <w:p w:rsidR="00B95DB1" w:rsidRDefault="00B95DB1" w:rsidP="00BB2863">
      <w:pPr>
        <w:numPr>
          <w:ilvl w:val="0"/>
          <w:numId w:val="18"/>
        </w:numPr>
        <w:jc w:val="both"/>
      </w:pPr>
      <w:r w:rsidRPr="00D23307">
        <w:t xml:space="preserve">W konkursie mogą także być przyznane wyróżnienia. Maksymalna liczba wyróżnionych jest uzależniona </w:t>
      </w:r>
      <w:r>
        <w:t>od liczby uczestników konkursu.</w:t>
      </w:r>
    </w:p>
    <w:p w:rsidR="00B95DB1" w:rsidRDefault="00B95DB1" w:rsidP="00BB2863">
      <w:pPr>
        <w:numPr>
          <w:ilvl w:val="0"/>
          <w:numId w:val="18"/>
        </w:numPr>
        <w:jc w:val="both"/>
      </w:pPr>
      <w:r>
        <w:t>Laureaci otrzymują dyplomy i atrakcyjne nagrody rzeczowe.</w:t>
      </w:r>
    </w:p>
    <w:p w:rsidR="00B95DB1" w:rsidRDefault="00B95DB1" w:rsidP="00BB2863">
      <w:pPr>
        <w:numPr>
          <w:ilvl w:val="0"/>
          <w:numId w:val="18"/>
        </w:numPr>
        <w:jc w:val="both"/>
      </w:pPr>
      <w:r>
        <w:t>Wyróżnieni otrzymują dyplomy.</w:t>
      </w:r>
    </w:p>
    <w:p w:rsidR="00B95DB1" w:rsidRPr="008A3A45" w:rsidRDefault="00B95DB1" w:rsidP="00BB2863">
      <w:pPr>
        <w:ind w:left="360"/>
        <w:jc w:val="center"/>
        <w:rPr>
          <w:sz w:val="16"/>
          <w:szCs w:val="16"/>
        </w:rPr>
      </w:pPr>
    </w:p>
    <w:p w:rsidR="00B95DB1" w:rsidRDefault="00B95DB1" w:rsidP="00BB2863">
      <w:pPr>
        <w:ind w:left="360"/>
        <w:jc w:val="center"/>
      </w:pPr>
      <w:r w:rsidRPr="00D23307">
        <w:t>§</w:t>
      </w:r>
      <w:r>
        <w:t>8</w:t>
      </w:r>
    </w:p>
    <w:p w:rsidR="00B95DB1" w:rsidRDefault="00B95DB1" w:rsidP="00BB2863">
      <w:pPr>
        <w:ind w:left="360"/>
        <w:jc w:val="center"/>
      </w:pPr>
      <w:r>
        <w:t>SKŁAD KOMISJI KONKURSOWEJ</w:t>
      </w:r>
    </w:p>
    <w:p w:rsidR="00B95DB1" w:rsidRPr="00220379" w:rsidRDefault="00B95DB1" w:rsidP="00BB2863">
      <w:pPr>
        <w:numPr>
          <w:ilvl w:val="0"/>
          <w:numId w:val="19"/>
        </w:numPr>
        <w:rPr>
          <w:b/>
        </w:rPr>
      </w:pPr>
      <w:r>
        <w:t xml:space="preserve">Przewodniczącą komisji konkursowej jest </w:t>
      </w:r>
      <w:r w:rsidRPr="00E203C1">
        <w:t>dr inż. Agnieszka Raducka.</w:t>
      </w:r>
    </w:p>
    <w:p w:rsidR="00B95DB1" w:rsidRPr="003738CE" w:rsidRDefault="00B95DB1" w:rsidP="00BB2863">
      <w:pPr>
        <w:numPr>
          <w:ilvl w:val="0"/>
          <w:numId w:val="19"/>
        </w:numPr>
      </w:pPr>
      <w:r w:rsidRPr="00E203C1">
        <w:t>Członkowie</w:t>
      </w:r>
      <w:r>
        <w:t xml:space="preserve"> Komisji Konkursowej:</w:t>
      </w:r>
      <w:r w:rsidRPr="00E203C1">
        <w:t xml:space="preserve"> </w:t>
      </w:r>
    </w:p>
    <w:p w:rsidR="00B95DB1" w:rsidRDefault="00B95DB1" w:rsidP="00BB2863">
      <w:pPr>
        <w:ind w:left="720"/>
      </w:pPr>
      <w:r>
        <w:t>- specjaliści merytoryczni z zakresu energetyki odnawialnej,</w:t>
      </w:r>
    </w:p>
    <w:p w:rsidR="00B95DB1" w:rsidRPr="00FB275A" w:rsidRDefault="00B95DB1" w:rsidP="00BB2863">
      <w:pPr>
        <w:ind w:left="720"/>
      </w:pPr>
      <w:r>
        <w:t xml:space="preserve">- </w:t>
      </w:r>
      <w:r w:rsidRPr="00FB275A">
        <w:t>specjalista oceniający formę graficzną plakatu</w:t>
      </w:r>
      <w:r>
        <w:t>.</w:t>
      </w:r>
    </w:p>
    <w:p w:rsidR="00B95DB1" w:rsidRDefault="00B95DB1" w:rsidP="00BB2863">
      <w:pPr>
        <w:numPr>
          <w:ilvl w:val="0"/>
          <w:numId w:val="19"/>
        </w:numPr>
        <w:rPr>
          <w:b/>
        </w:rPr>
      </w:pPr>
      <w:r w:rsidRPr="00220379">
        <w:t xml:space="preserve">O wyniku Konkursu rozstrzyga Jury Konkursu na podstawie oceny wyników z </w:t>
      </w:r>
      <w:r>
        <w:t>dwóch</w:t>
      </w:r>
      <w:r w:rsidRPr="00220379">
        <w:t xml:space="preserve"> etapów</w:t>
      </w:r>
      <w:r>
        <w:rPr>
          <w:b/>
        </w:rPr>
        <w:t>.</w:t>
      </w:r>
    </w:p>
    <w:p w:rsidR="00B95DB1" w:rsidRPr="008A3A45" w:rsidRDefault="00B95DB1" w:rsidP="00BB2863">
      <w:pPr>
        <w:ind w:left="360"/>
        <w:jc w:val="center"/>
        <w:rPr>
          <w:sz w:val="16"/>
          <w:szCs w:val="16"/>
        </w:rPr>
      </w:pPr>
    </w:p>
    <w:p w:rsidR="00B95DB1" w:rsidRPr="00D23307" w:rsidRDefault="00B95DB1" w:rsidP="00BB2863">
      <w:pPr>
        <w:ind w:left="360"/>
        <w:jc w:val="center"/>
      </w:pPr>
      <w:r>
        <w:t>§9</w:t>
      </w:r>
    </w:p>
    <w:p w:rsidR="00B95DB1" w:rsidRDefault="00B95DB1" w:rsidP="00BB2863">
      <w:pPr>
        <w:ind w:left="709"/>
        <w:jc w:val="center"/>
      </w:pPr>
      <w:r>
        <w:t>POSTANOWIENIA KOŃCOWE</w:t>
      </w:r>
    </w:p>
    <w:p w:rsidR="00B95DB1" w:rsidRDefault="00B95DB1" w:rsidP="00BB2863">
      <w:pPr>
        <w:numPr>
          <w:ilvl w:val="0"/>
          <w:numId w:val="17"/>
        </w:numPr>
        <w:jc w:val="both"/>
      </w:pPr>
      <w:r w:rsidRPr="00C4422D">
        <w:t xml:space="preserve">Regulamin wchodzi w życie z dniem ogłoszenia na stronie internetowej. </w:t>
      </w:r>
    </w:p>
    <w:p w:rsidR="00B95DB1" w:rsidRDefault="00B95DB1" w:rsidP="00BB2863">
      <w:pPr>
        <w:numPr>
          <w:ilvl w:val="0"/>
          <w:numId w:val="17"/>
        </w:numPr>
        <w:jc w:val="both"/>
      </w:pPr>
      <w:r w:rsidRPr="00C4422D">
        <w:t xml:space="preserve">Regulamin dostępny jest w siedzibie Organizatora oraz na stronie internetowej. </w:t>
      </w:r>
    </w:p>
    <w:p w:rsidR="00B95DB1" w:rsidRPr="00FB275A" w:rsidRDefault="00B95DB1" w:rsidP="00BB2863">
      <w:pPr>
        <w:numPr>
          <w:ilvl w:val="0"/>
          <w:numId w:val="17"/>
        </w:numPr>
        <w:jc w:val="both"/>
      </w:pPr>
      <w:r w:rsidRPr="00FB275A">
        <w:t xml:space="preserve">Organizator zastrzega sobie prawo przerwania, zmiany terminów lub przedłużenia Konkursu w razie wystąpienia przyczyn od niego niezależnych. </w:t>
      </w:r>
    </w:p>
    <w:p w:rsidR="00B95DB1" w:rsidRPr="00FB275A" w:rsidRDefault="00B95DB1" w:rsidP="00BB2863">
      <w:pPr>
        <w:numPr>
          <w:ilvl w:val="0"/>
          <w:numId w:val="17"/>
        </w:numPr>
        <w:jc w:val="both"/>
      </w:pPr>
      <w:r w:rsidRPr="00FB275A">
        <w:t xml:space="preserve">Organizatorowi przysługuje prawo unieważnienia Konkursu bez podania przyczyny oraz prawo do niewyłaniania zwycięzcy. </w:t>
      </w:r>
    </w:p>
    <w:p w:rsidR="00B95DB1" w:rsidRDefault="00B95DB1" w:rsidP="00BB2863">
      <w:pPr>
        <w:numPr>
          <w:ilvl w:val="0"/>
          <w:numId w:val="17"/>
        </w:numPr>
        <w:jc w:val="both"/>
      </w:pPr>
      <w:r w:rsidRPr="00C4422D">
        <w:t xml:space="preserve">Przystąpienie Uczestnika do Konkursu jest równoznaczne z akceptacją treści Regulaminu. </w:t>
      </w:r>
    </w:p>
    <w:p w:rsidR="00B95DB1" w:rsidRPr="008435B1" w:rsidRDefault="00B95DB1" w:rsidP="00BB2863">
      <w:pPr>
        <w:numPr>
          <w:ilvl w:val="0"/>
          <w:numId w:val="17"/>
        </w:numPr>
        <w:jc w:val="both"/>
      </w:pPr>
      <w:r w:rsidRPr="008435B1">
        <w:t>Wszelkie sprawy sporne związane z Regulaminem rozstrzyga Organizator.</w:t>
      </w:r>
    </w:p>
    <w:p w:rsidR="00B95DB1" w:rsidRPr="00FB275A" w:rsidRDefault="00B95DB1" w:rsidP="00BB2863">
      <w:pPr>
        <w:numPr>
          <w:ilvl w:val="0"/>
          <w:numId w:val="20"/>
        </w:numPr>
        <w:jc w:val="both"/>
      </w:pPr>
      <w:r>
        <w:t xml:space="preserve">Dodatkowych informacji udziela główny koordynator Konkursu, </w:t>
      </w:r>
      <w:r w:rsidRPr="03CFE43A">
        <w:rPr>
          <w:b/>
          <w:bCs/>
        </w:rPr>
        <w:t>dr inż. Agnieszka Raducka.</w:t>
      </w:r>
    </w:p>
    <w:p w:rsidR="00B95DB1" w:rsidRPr="006502E2" w:rsidRDefault="00B95DB1" w:rsidP="00BB2863">
      <w:pPr>
        <w:numPr>
          <w:ilvl w:val="0"/>
          <w:numId w:val="20"/>
        </w:numPr>
        <w:jc w:val="both"/>
        <w:rPr>
          <w:b/>
        </w:rPr>
      </w:pPr>
      <w:r w:rsidRPr="00FB275A">
        <w:rPr>
          <w:b/>
        </w:rPr>
        <w:t>Organizator może dokonać zmiany niniejszego regulaminu. Treści zmian regulaminu będą umieszczone na stronie głównej Serwisu Internetowego Zespołu Szkół Nr 2 (</w:t>
      </w:r>
      <w:r w:rsidRPr="00FB275A">
        <w:t>zs2.szczecin.pl).</w:t>
      </w:r>
    </w:p>
    <w:p w:rsidR="00B95DB1" w:rsidRDefault="00B95DB1" w:rsidP="00BB2863">
      <w:pPr>
        <w:pStyle w:val="Standard"/>
        <w:jc w:val="right"/>
        <w:rPr>
          <w:i/>
          <w:iCs/>
        </w:rPr>
      </w:pPr>
    </w:p>
    <w:p w:rsidR="00B95DB1" w:rsidRDefault="00B95DB1" w:rsidP="00BB2863">
      <w:pPr>
        <w:pStyle w:val="Standard"/>
        <w:jc w:val="right"/>
        <w:rPr>
          <w:i/>
          <w:iCs/>
        </w:rPr>
      </w:pPr>
    </w:p>
    <w:p w:rsidR="00B95DB1" w:rsidRDefault="00B95DB1" w:rsidP="00BB2863">
      <w:pPr>
        <w:pStyle w:val="Standard"/>
        <w:jc w:val="right"/>
        <w:rPr>
          <w:i/>
          <w:iCs/>
        </w:rPr>
      </w:pPr>
    </w:p>
    <w:p w:rsidR="00B95DB1" w:rsidRDefault="00B95DB1" w:rsidP="00BB2863">
      <w:pPr>
        <w:pStyle w:val="Standard"/>
        <w:jc w:val="right"/>
        <w:rPr>
          <w:i/>
          <w:iCs/>
        </w:rPr>
      </w:pPr>
    </w:p>
    <w:p w:rsidR="00B95DB1" w:rsidRDefault="00B95DB1" w:rsidP="50850335">
      <w:pPr>
        <w:pStyle w:val="Standard"/>
        <w:spacing w:line="360" w:lineRule="auto"/>
        <w:jc w:val="right"/>
        <w:rPr>
          <w:i/>
          <w:iCs/>
        </w:rPr>
      </w:pPr>
    </w:p>
    <w:p w:rsidR="00B95DB1" w:rsidRDefault="00B95DB1" w:rsidP="50850335">
      <w:pPr>
        <w:pStyle w:val="Standard"/>
        <w:spacing w:line="360" w:lineRule="auto"/>
        <w:jc w:val="right"/>
        <w:rPr>
          <w:i/>
          <w:iCs/>
        </w:rPr>
      </w:pPr>
    </w:p>
    <w:p w:rsidR="00B95DB1" w:rsidRDefault="00B95DB1" w:rsidP="50850335">
      <w:pPr>
        <w:pStyle w:val="Standard"/>
        <w:spacing w:line="360" w:lineRule="auto"/>
        <w:jc w:val="right"/>
        <w:rPr>
          <w:i/>
          <w:iCs/>
        </w:rPr>
      </w:pPr>
    </w:p>
    <w:p w:rsidR="00B95DB1" w:rsidRDefault="00B95DB1" w:rsidP="50850335">
      <w:pPr>
        <w:pStyle w:val="Standard"/>
        <w:spacing w:line="360" w:lineRule="auto"/>
        <w:jc w:val="right"/>
        <w:rPr>
          <w:i/>
          <w:iCs/>
        </w:rPr>
      </w:pPr>
    </w:p>
    <w:p w:rsidR="00B95DB1" w:rsidRDefault="00B95DB1" w:rsidP="007104D4">
      <w:pPr>
        <w:pStyle w:val="Standard"/>
        <w:spacing w:line="360" w:lineRule="auto"/>
        <w:jc w:val="right"/>
        <w:rPr>
          <w:i/>
          <w:iCs/>
        </w:rPr>
      </w:pPr>
      <w:r>
        <w:rPr>
          <w:i/>
          <w:iCs/>
        </w:rPr>
        <w:t>Załącznik nr 1 do Regulaminu</w:t>
      </w:r>
    </w:p>
    <w:p w:rsidR="00B95DB1" w:rsidRDefault="00B95DB1" w:rsidP="007104D4">
      <w:pPr>
        <w:pStyle w:val="Default"/>
        <w:rPr>
          <w:color w:val="auto"/>
          <w:sz w:val="28"/>
          <w:szCs w:val="28"/>
        </w:rPr>
      </w:pPr>
    </w:p>
    <w:p w:rsidR="00B95DB1" w:rsidRDefault="00B95DB1" w:rsidP="007104D4">
      <w:pPr>
        <w:pStyle w:val="Default"/>
        <w:jc w:val="center"/>
        <w:rPr>
          <w:b/>
          <w:bCs/>
          <w:color w:val="auto"/>
          <w:sz w:val="28"/>
          <w:szCs w:val="28"/>
        </w:rPr>
      </w:pPr>
      <w:r w:rsidRPr="00D23307">
        <w:rPr>
          <w:b/>
          <w:bCs/>
          <w:color w:val="auto"/>
          <w:sz w:val="28"/>
          <w:szCs w:val="28"/>
        </w:rPr>
        <w:t xml:space="preserve">ZGŁOSZENIE UCZESTNICTWA </w:t>
      </w:r>
    </w:p>
    <w:p w:rsidR="00B95DB1" w:rsidRDefault="00B95DB1" w:rsidP="007104D4">
      <w:pPr>
        <w:pStyle w:val="Default"/>
        <w:jc w:val="center"/>
        <w:rPr>
          <w:b/>
          <w:bCs/>
          <w:color w:val="auto"/>
          <w:sz w:val="28"/>
          <w:szCs w:val="28"/>
        </w:rPr>
      </w:pPr>
      <w:r w:rsidRPr="00D23307">
        <w:rPr>
          <w:b/>
          <w:bCs/>
          <w:color w:val="auto"/>
          <w:sz w:val="28"/>
          <w:szCs w:val="28"/>
        </w:rPr>
        <w:t>W WOJEWÓDZKIM KONKURSIE</w:t>
      </w:r>
      <w:r>
        <w:rPr>
          <w:b/>
          <w:bCs/>
          <w:color w:val="auto"/>
          <w:sz w:val="28"/>
          <w:szCs w:val="28"/>
        </w:rPr>
        <w:t xml:space="preserve"> </w:t>
      </w:r>
      <w:r w:rsidRPr="00D23307">
        <w:rPr>
          <w:b/>
          <w:bCs/>
          <w:color w:val="auto"/>
          <w:sz w:val="28"/>
          <w:szCs w:val="28"/>
        </w:rPr>
        <w:t>„Mistrz OZE”</w:t>
      </w:r>
    </w:p>
    <w:p w:rsidR="00B95DB1" w:rsidRPr="00D23307" w:rsidRDefault="00B95DB1" w:rsidP="007104D4">
      <w:pPr>
        <w:pStyle w:val="Default"/>
        <w:jc w:val="center"/>
        <w:rPr>
          <w:color w:val="auto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516"/>
        <w:gridCol w:w="6082"/>
      </w:tblGrid>
      <w:tr w:rsidR="00B95DB1" w:rsidRPr="00D23307" w:rsidTr="50850335">
        <w:tc>
          <w:tcPr>
            <w:tcW w:w="3516" w:type="dxa"/>
          </w:tcPr>
          <w:p w:rsidR="00B95DB1" w:rsidRPr="00D23307" w:rsidRDefault="00B95DB1" w:rsidP="004A592A">
            <w:pPr>
              <w:pStyle w:val="Default"/>
              <w:spacing w:line="360" w:lineRule="auto"/>
              <w:rPr>
                <w:color w:val="auto"/>
                <w:sz w:val="28"/>
                <w:szCs w:val="28"/>
              </w:rPr>
            </w:pPr>
            <w:r w:rsidRPr="00D23307">
              <w:rPr>
                <w:color w:val="auto"/>
                <w:sz w:val="28"/>
                <w:szCs w:val="28"/>
              </w:rPr>
              <w:t>Imi</w:t>
            </w:r>
            <w:r>
              <w:rPr>
                <w:color w:val="auto"/>
                <w:sz w:val="28"/>
                <w:szCs w:val="28"/>
              </w:rPr>
              <w:t>ę</w:t>
            </w:r>
            <w:r w:rsidRPr="00D23307">
              <w:rPr>
                <w:color w:val="auto"/>
                <w:sz w:val="28"/>
                <w:szCs w:val="28"/>
              </w:rPr>
              <w:t xml:space="preserve"> i nazwisk</w:t>
            </w:r>
            <w:r>
              <w:rPr>
                <w:color w:val="auto"/>
                <w:sz w:val="28"/>
                <w:szCs w:val="28"/>
              </w:rPr>
              <w:t>o</w:t>
            </w:r>
            <w:r w:rsidRPr="00D23307">
              <w:rPr>
                <w:color w:val="auto"/>
                <w:sz w:val="28"/>
                <w:szCs w:val="28"/>
              </w:rPr>
              <w:t xml:space="preserve"> uczestnik</w:t>
            </w:r>
            <w:r>
              <w:rPr>
                <w:color w:val="auto"/>
                <w:sz w:val="28"/>
                <w:szCs w:val="28"/>
              </w:rPr>
              <w:t>a</w:t>
            </w:r>
          </w:p>
          <w:p w:rsidR="00B95DB1" w:rsidRPr="00D23307" w:rsidRDefault="00B95DB1" w:rsidP="004A592A">
            <w:pPr>
              <w:pStyle w:val="Default"/>
              <w:spacing w:line="360" w:lineRule="auto"/>
              <w:rPr>
                <w:color w:val="auto"/>
                <w:sz w:val="28"/>
                <w:szCs w:val="28"/>
              </w:rPr>
            </w:pPr>
          </w:p>
        </w:tc>
        <w:tc>
          <w:tcPr>
            <w:tcW w:w="6082" w:type="dxa"/>
          </w:tcPr>
          <w:p w:rsidR="00B95DB1" w:rsidRPr="006502E2" w:rsidRDefault="00B95DB1" w:rsidP="00984907">
            <w:pPr>
              <w:pStyle w:val="Default"/>
              <w:spacing w:line="360" w:lineRule="auto"/>
              <w:rPr>
                <w:color w:val="auto"/>
                <w:sz w:val="16"/>
                <w:szCs w:val="16"/>
              </w:rPr>
            </w:pPr>
          </w:p>
        </w:tc>
      </w:tr>
      <w:tr w:rsidR="00B95DB1" w:rsidRPr="00D23307" w:rsidTr="50850335">
        <w:tc>
          <w:tcPr>
            <w:tcW w:w="3516" w:type="dxa"/>
          </w:tcPr>
          <w:p w:rsidR="00B95DB1" w:rsidRPr="00D23307" w:rsidRDefault="00B95DB1" w:rsidP="004A592A">
            <w:pPr>
              <w:pStyle w:val="Default"/>
              <w:spacing w:line="360" w:lineRule="auto"/>
              <w:rPr>
                <w:color w:val="auto"/>
                <w:sz w:val="28"/>
                <w:szCs w:val="28"/>
              </w:rPr>
            </w:pPr>
            <w:r w:rsidRPr="00D23307">
              <w:rPr>
                <w:color w:val="auto"/>
                <w:sz w:val="28"/>
                <w:szCs w:val="28"/>
              </w:rPr>
              <w:t xml:space="preserve">Tytuł </w:t>
            </w:r>
            <w:r>
              <w:rPr>
                <w:color w:val="auto"/>
                <w:sz w:val="28"/>
                <w:szCs w:val="28"/>
              </w:rPr>
              <w:t>pracy konkursowej</w:t>
            </w:r>
          </w:p>
          <w:p w:rsidR="00B95DB1" w:rsidRPr="00D23307" w:rsidRDefault="00B95DB1" w:rsidP="004A592A">
            <w:pPr>
              <w:pStyle w:val="Default"/>
              <w:spacing w:line="360" w:lineRule="auto"/>
              <w:rPr>
                <w:color w:val="auto"/>
                <w:sz w:val="28"/>
                <w:szCs w:val="28"/>
              </w:rPr>
            </w:pPr>
          </w:p>
        </w:tc>
        <w:tc>
          <w:tcPr>
            <w:tcW w:w="6082" w:type="dxa"/>
          </w:tcPr>
          <w:p w:rsidR="00B95DB1" w:rsidRPr="00D23307" w:rsidRDefault="00B95DB1" w:rsidP="004A592A">
            <w:pPr>
              <w:pStyle w:val="Default"/>
              <w:spacing w:line="360" w:lineRule="auto"/>
              <w:rPr>
                <w:color w:val="auto"/>
                <w:sz w:val="28"/>
                <w:szCs w:val="28"/>
              </w:rPr>
            </w:pPr>
          </w:p>
        </w:tc>
      </w:tr>
      <w:tr w:rsidR="00B95DB1" w:rsidRPr="00D23307" w:rsidTr="50850335">
        <w:tc>
          <w:tcPr>
            <w:tcW w:w="3516" w:type="dxa"/>
          </w:tcPr>
          <w:p w:rsidR="00B95DB1" w:rsidRPr="00D23307" w:rsidRDefault="00B95DB1" w:rsidP="004A592A">
            <w:pPr>
              <w:pStyle w:val="Default"/>
              <w:spacing w:line="360" w:lineRule="auto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Nazwa szkoły</w:t>
            </w:r>
          </w:p>
          <w:p w:rsidR="00B95DB1" w:rsidRPr="00D23307" w:rsidRDefault="00B95DB1" w:rsidP="004A592A">
            <w:pPr>
              <w:pStyle w:val="Default"/>
              <w:spacing w:line="360" w:lineRule="auto"/>
              <w:rPr>
                <w:color w:val="auto"/>
                <w:sz w:val="28"/>
                <w:szCs w:val="28"/>
              </w:rPr>
            </w:pPr>
          </w:p>
        </w:tc>
        <w:tc>
          <w:tcPr>
            <w:tcW w:w="6082" w:type="dxa"/>
          </w:tcPr>
          <w:p w:rsidR="00B95DB1" w:rsidRPr="00D23307" w:rsidRDefault="00B95DB1" w:rsidP="004A592A">
            <w:pPr>
              <w:pStyle w:val="Default"/>
              <w:spacing w:line="360" w:lineRule="auto"/>
              <w:rPr>
                <w:color w:val="auto"/>
                <w:sz w:val="28"/>
                <w:szCs w:val="28"/>
              </w:rPr>
            </w:pPr>
          </w:p>
        </w:tc>
      </w:tr>
      <w:tr w:rsidR="00B95DB1" w:rsidRPr="00D23307" w:rsidTr="50850335">
        <w:tc>
          <w:tcPr>
            <w:tcW w:w="3516" w:type="dxa"/>
          </w:tcPr>
          <w:p w:rsidR="00B95DB1" w:rsidRPr="00D23307" w:rsidRDefault="00B95DB1" w:rsidP="004A592A">
            <w:pPr>
              <w:pStyle w:val="Default"/>
              <w:spacing w:line="360" w:lineRule="auto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Adres szkoły</w:t>
            </w:r>
          </w:p>
          <w:p w:rsidR="00B95DB1" w:rsidRPr="00D23307" w:rsidRDefault="00B95DB1" w:rsidP="004A592A">
            <w:pPr>
              <w:pStyle w:val="Default"/>
              <w:spacing w:line="360" w:lineRule="auto"/>
              <w:rPr>
                <w:color w:val="auto"/>
                <w:sz w:val="28"/>
                <w:szCs w:val="28"/>
              </w:rPr>
            </w:pPr>
          </w:p>
        </w:tc>
        <w:tc>
          <w:tcPr>
            <w:tcW w:w="6082" w:type="dxa"/>
          </w:tcPr>
          <w:p w:rsidR="00B95DB1" w:rsidRPr="00D23307" w:rsidRDefault="00B95DB1" w:rsidP="004A592A">
            <w:pPr>
              <w:pStyle w:val="Default"/>
              <w:spacing w:line="360" w:lineRule="auto"/>
              <w:rPr>
                <w:color w:val="auto"/>
                <w:sz w:val="28"/>
                <w:szCs w:val="28"/>
              </w:rPr>
            </w:pPr>
          </w:p>
        </w:tc>
      </w:tr>
      <w:tr w:rsidR="00B95DB1" w:rsidRPr="00D23307" w:rsidTr="50850335">
        <w:tc>
          <w:tcPr>
            <w:tcW w:w="3516" w:type="dxa"/>
          </w:tcPr>
          <w:p w:rsidR="00B95DB1" w:rsidRDefault="00B95DB1" w:rsidP="00500C41">
            <w:pPr>
              <w:pStyle w:val="Default"/>
              <w:spacing w:line="360" w:lineRule="auto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Imię i nazwisko n</w:t>
            </w:r>
            <w:r w:rsidRPr="00D23307">
              <w:rPr>
                <w:color w:val="auto"/>
                <w:sz w:val="28"/>
                <w:szCs w:val="28"/>
              </w:rPr>
              <w:t>auczyciel</w:t>
            </w:r>
            <w:r>
              <w:rPr>
                <w:color w:val="auto"/>
                <w:sz w:val="28"/>
                <w:szCs w:val="28"/>
              </w:rPr>
              <w:t>a</w:t>
            </w:r>
            <w:r w:rsidRPr="00D23307">
              <w:rPr>
                <w:color w:val="auto"/>
                <w:sz w:val="28"/>
                <w:szCs w:val="28"/>
              </w:rPr>
              <w:t xml:space="preserve"> </w:t>
            </w:r>
          </w:p>
          <w:p w:rsidR="00B95DB1" w:rsidRPr="00D23307" w:rsidRDefault="00B95DB1" w:rsidP="00500C41">
            <w:pPr>
              <w:pStyle w:val="Default"/>
              <w:spacing w:line="360" w:lineRule="auto"/>
              <w:rPr>
                <w:color w:val="auto"/>
                <w:sz w:val="28"/>
                <w:szCs w:val="28"/>
              </w:rPr>
            </w:pPr>
          </w:p>
        </w:tc>
        <w:tc>
          <w:tcPr>
            <w:tcW w:w="6082" w:type="dxa"/>
          </w:tcPr>
          <w:p w:rsidR="00B95DB1" w:rsidRPr="00D23307" w:rsidRDefault="00B95DB1" w:rsidP="004A592A">
            <w:pPr>
              <w:pStyle w:val="Default"/>
              <w:spacing w:line="360" w:lineRule="auto"/>
              <w:rPr>
                <w:color w:val="auto"/>
                <w:sz w:val="28"/>
                <w:szCs w:val="28"/>
              </w:rPr>
            </w:pPr>
          </w:p>
        </w:tc>
      </w:tr>
      <w:tr w:rsidR="00B95DB1" w:rsidRPr="00D23307" w:rsidTr="50850335">
        <w:tc>
          <w:tcPr>
            <w:tcW w:w="3516" w:type="dxa"/>
          </w:tcPr>
          <w:p w:rsidR="00B95DB1" w:rsidRPr="00D23307" w:rsidRDefault="00B95DB1" w:rsidP="000E4E0A">
            <w:pPr>
              <w:pStyle w:val="Default"/>
              <w:spacing w:line="360" w:lineRule="auto"/>
              <w:rPr>
                <w:color w:val="auto"/>
                <w:sz w:val="28"/>
                <w:szCs w:val="28"/>
              </w:rPr>
            </w:pPr>
            <w:r w:rsidRPr="00D23307">
              <w:rPr>
                <w:color w:val="auto"/>
                <w:sz w:val="28"/>
                <w:szCs w:val="28"/>
              </w:rPr>
              <w:t xml:space="preserve">E-mail lub </w:t>
            </w:r>
            <w:r>
              <w:rPr>
                <w:color w:val="auto"/>
                <w:sz w:val="28"/>
                <w:szCs w:val="28"/>
              </w:rPr>
              <w:t>telefon</w:t>
            </w:r>
            <w:r w:rsidRPr="00D23307">
              <w:rPr>
                <w:color w:val="auto"/>
                <w:sz w:val="28"/>
                <w:szCs w:val="28"/>
              </w:rPr>
              <w:t xml:space="preserve"> kontakt</w:t>
            </w:r>
            <w:r>
              <w:rPr>
                <w:color w:val="auto"/>
                <w:sz w:val="28"/>
                <w:szCs w:val="28"/>
              </w:rPr>
              <w:t xml:space="preserve">owy </w:t>
            </w:r>
            <w:r w:rsidRPr="00D23307">
              <w:rPr>
                <w:color w:val="auto"/>
                <w:sz w:val="28"/>
                <w:szCs w:val="28"/>
              </w:rPr>
              <w:t>nauczyciela</w:t>
            </w:r>
          </w:p>
        </w:tc>
        <w:tc>
          <w:tcPr>
            <w:tcW w:w="6082" w:type="dxa"/>
          </w:tcPr>
          <w:p w:rsidR="00B95DB1" w:rsidRPr="00D23307" w:rsidRDefault="00B95DB1" w:rsidP="004A592A">
            <w:pPr>
              <w:pStyle w:val="Default"/>
              <w:spacing w:line="360" w:lineRule="auto"/>
              <w:rPr>
                <w:color w:val="auto"/>
                <w:sz w:val="28"/>
                <w:szCs w:val="28"/>
              </w:rPr>
            </w:pPr>
          </w:p>
        </w:tc>
      </w:tr>
    </w:tbl>
    <w:p w:rsidR="00B95DB1" w:rsidRDefault="00B95DB1" w:rsidP="50850335">
      <w:pPr>
        <w:pStyle w:val="Default"/>
        <w:jc w:val="center"/>
        <w:rPr>
          <w:b/>
          <w:bCs/>
          <w:color w:val="auto"/>
          <w:sz w:val="28"/>
          <w:szCs w:val="28"/>
        </w:rPr>
      </w:pPr>
    </w:p>
    <w:p w:rsidR="00B95DB1" w:rsidRDefault="00B95DB1" w:rsidP="007104D4">
      <w:pPr>
        <w:pStyle w:val="Default"/>
        <w:jc w:val="center"/>
        <w:rPr>
          <w:b/>
          <w:color w:val="auto"/>
          <w:sz w:val="28"/>
          <w:szCs w:val="28"/>
        </w:rPr>
      </w:pPr>
      <w:r w:rsidRPr="002524AC">
        <w:rPr>
          <w:b/>
          <w:color w:val="auto"/>
          <w:sz w:val="28"/>
          <w:szCs w:val="28"/>
        </w:rPr>
        <w:t>Oświadczenie uczniów,</w:t>
      </w:r>
    </w:p>
    <w:p w:rsidR="00B95DB1" w:rsidRPr="002524AC" w:rsidRDefault="00B95DB1" w:rsidP="007104D4">
      <w:pPr>
        <w:pStyle w:val="Default"/>
        <w:jc w:val="center"/>
        <w:rPr>
          <w:b/>
          <w:color w:val="auto"/>
          <w:sz w:val="28"/>
          <w:szCs w:val="28"/>
        </w:rPr>
      </w:pPr>
      <w:r w:rsidRPr="002524AC">
        <w:rPr>
          <w:b/>
          <w:color w:val="auto"/>
          <w:sz w:val="28"/>
          <w:szCs w:val="28"/>
        </w:rPr>
        <w:t xml:space="preserve"> że akceptują Regulamin </w:t>
      </w:r>
      <w:r>
        <w:rPr>
          <w:b/>
          <w:color w:val="auto"/>
          <w:sz w:val="28"/>
          <w:szCs w:val="28"/>
        </w:rPr>
        <w:t xml:space="preserve">Wojewódzkiego </w:t>
      </w:r>
      <w:r w:rsidRPr="002524AC">
        <w:rPr>
          <w:b/>
          <w:color w:val="auto"/>
          <w:sz w:val="28"/>
          <w:szCs w:val="28"/>
        </w:rPr>
        <w:t>Konkursu "Mistrz OZE"</w:t>
      </w:r>
    </w:p>
    <w:p w:rsidR="00B95DB1" w:rsidRDefault="00B95DB1" w:rsidP="007104D4">
      <w:pPr>
        <w:pStyle w:val="Default"/>
        <w:spacing w:line="360" w:lineRule="auto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 </w:t>
      </w:r>
    </w:p>
    <w:p w:rsidR="00B95DB1" w:rsidRDefault="00B95DB1" w:rsidP="007104D4">
      <w:pPr>
        <w:pStyle w:val="Default"/>
        <w:spacing w:line="360" w:lineRule="auto"/>
        <w:rPr>
          <w:color w:val="auto"/>
          <w:sz w:val="23"/>
          <w:szCs w:val="23"/>
        </w:rPr>
      </w:pPr>
    </w:p>
    <w:p w:rsidR="00B95DB1" w:rsidRDefault="00B95DB1" w:rsidP="007104D4">
      <w:pPr>
        <w:pStyle w:val="Default"/>
        <w:spacing w:line="360" w:lineRule="auto"/>
        <w:rPr>
          <w:color w:val="auto"/>
          <w:sz w:val="23"/>
          <w:szCs w:val="23"/>
        </w:rPr>
      </w:pPr>
      <w:r w:rsidRPr="00D23307">
        <w:rPr>
          <w:color w:val="auto"/>
          <w:sz w:val="23"/>
          <w:szCs w:val="23"/>
        </w:rPr>
        <w:t>……………………………………</w:t>
      </w:r>
    </w:p>
    <w:p w:rsidR="00B95DB1" w:rsidRDefault="00B95DB1" w:rsidP="50850335">
      <w:pPr>
        <w:pStyle w:val="Default"/>
        <w:rPr>
          <w:color w:val="auto"/>
          <w:sz w:val="23"/>
          <w:szCs w:val="23"/>
        </w:rPr>
      </w:pPr>
      <w:r w:rsidRPr="50850335">
        <w:rPr>
          <w:color w:val="auto"/>
          <w:sz w:val="23"/>
          <w:szCs w:val="23"/>
        </w:rPr>
        <w:t>Podpisy ucznia</w:t>
      </w:r>
    </w:p>
    <w:p w:rsidR="00B95DB1" w:rsidRDefault="00B95DB1" w:rsidP="50850335">
      <w:pPr>
        <w:pStyle w:val="Default"/>
        <w:jc w:val="center"/>
        <w:rPr>
          <w:b/>
          <w:bCs/>
          <w:color w:val="auto"/>
          <w:sz w:val="28"/>
          <w:szCs w:val="28"/>
        </w:rPr>
      </w:pPr>
    </w:p>
    <w:p w:rsidR="00B95DB1" w:rsidRDefault="00B95DB1" w:rsidP="00752D38">
      <w:pPr>
        <w:pStyle w:val="Default"/>
        <w:rPr>
          <w:color w:val="auto"/>
          <w:sz w:val="23"/>
          <w:szCs w:val="23"/>
        </w:rPr>
      </w:pPr>
      <w:r w:rsidRPr="50850335">
        <w:rPr>
          <w:color w:val="auto"/>
          <w:sz w:val="23"/>
          <w:szCs w:val="23"/>
        </w:rPr>
        <w:t xml:space="preserve"> </w:t>
      </w:r>
    </w:p>
    <w:p w:rsidR="00B95DB1" w:rsidRDefault="00B95DB1" w:rsidP="50850335">
      <w:pPr>
        <w:pStyle w:val="Default"/>
        <w:rPr>
          <w:color w:val="auto"/>
          <w:sz w:val="23"/>
          <w:szCs w:val="23"/>
        </w:rPr>
      </w:pPr>
    </w:p>
    <w:p w:rsidR="00B95DB1" w:rsidRDefault="00B95DB1" w:rsidP="50850335">
      <w:pPr>
        <w:pStyle w:val="Default"/>
        <w:rPr>
          <w:color w:val="auto"/>
          <w:sz w:val="23"/>
          <w:szCs w:val="23"/>
        </w:rPr>
      </w:pPr>
    </w:p>
    <w:p w:rsidR="00B95DB1" w:rsidRDefault="00B95DB1" w:rsidP="50850335">
      <w:pPr>
        <w:pStyle w:val="Default"/>
        <w:rPr>
          <w:color w:val="auto"/>
          <w:sz w:val="23"/>
          <w:szCs w:val="23"/>
        </w:rPr>
      </w:pPr>
    </w:p>
    <w:p w:rsidR="00B95DB1" w:rsidRDefault="00B95DB1" w:rsidP="50850335">
      <w:pPr>
        <w:pStyle w:val="Default"/>
        <w:rPr>
          <w:color w:val="auto"/>
          <w:sz w:val="23"/>
          <w:szCs w:val="23"/>
        </w:rPr>
      </w:pPr>
    </w:p>
    <w:p w:rsidR="00B95DB1" w:rsidRDefault="00B95DB1" w:rsidP="50850335">
      <w:pPr>
        <w:pStyle w:val="Default"/>
        <w:rPr>
          <w:color w:val="auto"/>
          <w:sz w:val="23"/>
          <w:szCs w:val="23"/>
        </w:rPr>
      </w:pPr>
    </w:p>
    <w:p w:rsidR="00B95DB1" w:rsidRDefault="00B95DB1" w:rsidP="50850335">
      <w:pPr>
        <w:pStyle w:val="Default"/>
        <w:rPr>
          <w:color w:val="auto"/>
          <w:sz w:val="23"/>
          <w:szCs w:val="23"/>
        </w:rPr>
      </w:pPr>
    </w:p>
    <w:p w:rsidR="00B95DB1" w:rsidRDefault="00B95DB1" w:rsidP="50850335">
      <w:pPr>
        <w:pStyle w:val="Default"/>
        <w:rPr>
          <w:color w:val="auto"/>
          <w:sz w:val="23"/>
          <w:szCs w:val="23"/>
        </w:rPr>
      </w:pPr>
    </w:p>
    <w:p w:rsidR="00B95DB1" w:rsidRDefault="00B95DB1" w:rsidP="50850335">
      <w:pPr>
        <w:pStyle w:val="Default"/>
        <w:rPr>
          <w:color w:val="auto"/>
          <w:sz w:val="23"/>
          <w:szCs w:val="23"/>
        </w:rPr>
      </w:pPr>
    </w:p>
    <w:p w:rsidR="00B95DB1" w:rsidRDefault="00B95DB1" w:rsidP="50850335">
      <w:pPr>
        <w:pStyle w:val="Default"/>
        <w:rPr>
          <w:color w:val="auto"/>
          <w:sz w:val="23"/>
          <w:szCs w:val="23"/>
        </w:rPr>
      </w:pPr>
    </w:p>
    <w:p w:rsidR="00B95DB1" w:rsidRDefault="00B95DB1" w:rsidP="50850335">
      <w:pPr>
        <w:pStyle w:val="Default"/>
        <w:rPr>
          <w:color w:val="auto"/>
          <w:sz w:val="23"/>
          <w:szCs w:val="23"/>
        </w:rPr>
      </w:pPr>
    </w:p>
    <w:p w:rsidR="00B95DB1" w:rsidRDefault="00B95DB1" w:rsidP="50850335">
      <w:pPr>
        <w:pStyle w:val="Default"/>
        <w:rPr>
          <w:color w:val="auto"/>
          <w:sz w:val="23"/>
          <w:szCs w:val="23"/>
        </w:rPr>
      </w:pPr>
    </w:p>
    <w:p w:rsidR="00B95DB1" w:rsidRDefault="00B95DB1" w:rsidP="50850335">
      <w:pPr>
        <w:pStyle w:val="Default"/>
        <w:rPr>
          <w:color w:val="auto"/>
          <w:sz w:val="23"/>
          <w:szCs w:val="23"/>
        </w:rPr>
      </w:pPr>
    </w:p>
    <w:p w:rsidR="00B95DB1" w:rsidRDefault="00B95DB1" w:rsidP="50850335">
      <w:pPr>
        <w:pStyle w:val="Default"/>
        <w:rPr>
          <w:color w:val="auto"/>
          <w:sz w:val="23"/>
          <w:szCs w:val="23"/>
        </w:rPr>
      </w:pPr>
    </w:p>
    <w:p w:rsidR="00B95DB1" w:rsidRDefault="00B95DB1" w:rsidP="50850335">
      <w:pPr>
        <w:pStyle w:val="Default"/>
        <w:rPr>
          <w:color w:val="auto"/>
          <w:sz w:val="23"/>
          <w:szCs w:val="23"/>
        </w:rPr>
      </w:pPr>
    </w:p>
    <w:p w:rsidR="00B95DB1" w:rsidRDefault="00B95DB1" w:rsidP="00752D38">
      <w:pPr>
        <w:pStyle w:val="Standard"/>
        <w:jc w:val="right"/>
        <w:rPr>
          <w:i/>
          <w:iCs/>
        </w:rPr>
      </w:pPr>
      <w:r>
        <w:rPr>
          <w:i/>
          <w:iCs/>
        </w:rPr>
        <w:t>Załącznik nr 2 do Regulaminu</w:t>
      </w:r>
    </w:p>
    <w:p w:rsidR="00B95DB1" w:rsidRDefault="00B95DB1" w:rsidP="00752D38">
      <w:pPr>
        <w:pStyle w:val="Standard"/>
        <w:jc w:val="right"/>
        <w:rPr>
          <w:i/>
          <w:iCs/>
        </w:rPr>
      </w:pPr>
    </w:p>
    <w:p w:rsidR="00B95DB1" w:rsidRDefault="00B95DB1" w:rsidP="00752D38">
      <w:pPr>
        <w:pStyle w:val="Default"/>
        <w:jc w:val="center"/>
        <w:rPr>
          <w:b/>
          <w:bCs/>
          <w:color w:val="auto"/>
        </w:rPr>
      </w:pPr>
      <w:r w:rsidRPr="50850335">
        <w:rPr>
          <w:b/>
          <w:bCs/>
          <w:color w:val="auto"/>
        </w:rPr>
        <w:t>OŚWIADCZENIE RODZICA (OPIEKUNA PRAWNEGO)</w:t>
      </w:r>
    </w:p>
    <w:p w:rsidR="00B95DB1" w:rsidRDefault="00B95DB1" w:rsidP="00752D38">
      <w:pPr>
        <w:pStyle w:val="Default"/>
        <w:jc w:val="center"/>
        <w:rPr>
          <w:b/>
          <w:bCs/>
          <w:color w:val="auto"/>
        </w:rPr>
      </w:pPr>
    </w:p>
    <w:p w:rsidR="00B95DB1" w:rsidRPr="009865B0" w:rsidRDefault="00B95DB1" w:rsidP="00752D38">
      <w:pPr>
        <w:pStyle w:val="Default"/>
        <w:jc w:val="center"/>
        <w:rPr>
          <w:color w:val="auto"/>
        </w:rPr>
      </w:pPr>
      <w:r w:rsidRPr="00D23307">
        <w:rPr>
          <w:b/>
          <w:bCs/>
          <w:color w:val="auto"/>
        </w:rPr>
        <w:t>§ 1</w:t>
      </w:r>
    </w:p>
    <w:p w:rsidR="00B95DB1" w:rsidRPr="00D23307" w:rsidRDefault="00B95DB1" w:rsidP="00171207">
      <w:pPr>
        <w:pStyle w:val="Default"/>
        <w:spacing w:line="360" w:lineRule="auto"/>
        <w:rPr>
          <w:color w:val="auto"/>
        </w:rPr>
      </w:pPr>
      <w:r w:rsidRPr="00D23307">
        <w:rPr>
          <w:color w:val="auto"/>
        </w:rPr>
        <w:t>Wyrażam zgodę na udział mojego podopiecznego / dziecka</w:t>
      </w:r>
    </w:p>
    <w:p w:rsidR="00B95DB1" w:rsidRPr="00D23307" w:rsidRDefault="00B95DB1" w:rsidP="00171207">
      <w:pPr>
        <w:pStyle w:val="Default"/>
        <w:spacing w:line="360" w:lineRule="auto"/>
        <w:rPr>
          <w:color w:val="auto"/>
        </w:rPr>
      </w:pPr>
      <w:r w:rsidRPr="00D23307">
        <w:rPr>
          <w:color w:val="auto"/>
        </w:rPr>
        <w:t>Imię i nazwisko: ...............................................................................................................................</w:t>
      </w:r>
      <w:r>
        <w:rPr>
          <w:color w:val="auto"/>
        </w:rPr>
        <w:t xml:space="preserve"> </w:t>
      </w:r>
      <w:r w:rsidRPr="00D23307">
        <w:rPr>
          <w:color w:val="auto"/>
        </w:rPr>
        <w:t xml:space="preserve"> wiek: ........................</w:t>
      </w:r>
      <w:r>
        <w:rPr>
          <w:color w:val="auto"/>
        </w:rPr>
        <w:t xml:space="preserve"> </w:t>
      </w:r>
      <w:r w:rsidRPr="00D23307">
        <w:rPr>
          <w:color w:val="auto"/>
        </w:rPr>
        <w:t xml:space="preserve">w Wojewódzkim Konkursie </w:t>
      </w:r>
      <w:r w:rsidRPr="00D23307">
        <w:rPr>
          <w:b/>
          <w:bCs/>
          <w:color w:val="auto"/>
        </w:rPr>
        <w:t xml:space="preserve">„Mistrz OZE” </w:t>
      </w:r>
      <w:r w:rsidRPr="00D23307">
        <w:rPr>
          <w:color w:val="auto"/>
        </w:rPr>
        <w:t>organizowanym przez Zespół Szkół Nr 2 im. Władysława Orkana w Szczecinie</w:t>
      </w:r>
      <w:r>
        <w:rPr>
          <w:color w:val="auto"/>
        </w:rPr>
        <w:t>.</w:t>
      </w:r>
    </w:p>
    <w:p w:rsidR="00B95DB1" w:rsidRPr="00D23307" w:rsidRDefault="00B95DB1" w:rsidP="00752D38">
      <w:pPr>
        <w:pStyle w:val="Default"/>
        <w:jc w:val="center"/>
        <w:rPr>
          <w:color w:val="auto"/>
        </w:rPr>
      </w:pPr>
      <w:r w:rsidRPr="00D23307">
        <w:rPr>
          <w:b/>
          <w:bCs/>
          <w:color w:val="auto"/>
        </w:rPr>
        <w:t>§ 2</w:t>
      </w:r>
    </w:p>
    <w:p w:rsidR="00B95DB1" w:rsidRPr="00D23307" w:rsidRDefault="00B95DB1" w:rsidP="00752D38">
      <w:pPr>
        <w:pStyle w:val="Default"/>
        <w:rPr>
          <w:color w:val="auto"/>
        </w:rPr>
      </w:pPr>
      <w:r w:rsidRPr="00D23307">
        <w:rPr>
          <w:color w:val="auto"/>
        </w:rPr>
        <w:t>Oświadczam, że mój podopieczny/ dziecko jest autorem dostarczonego plakatu.</w:t>
      </w:r>
    </w:p>
    <w:p w:rsidR="00B95DB1" w:rsidRPr="00D23307" w:rsidRDefault="00B95DB1" w:rsidP="00752D38">
      <w:pPr>
        <w:pStyle w:val="Default"/>
        <w:jc w:val="center"/>
        <w:rPr>
          <w:color w:val="auto"/>
        </w:rPr>
      </w:pPr>
      <w:r w:rsidRPr="00D23307">
        <w:rPr>
          <w:b/>
          <w:bCs/>
          <w:color w:val="auto"/>
        </w:rPr>
        <w:t>§ 3</w:t>
      </w:r>
    </w:p>
    <w:p w:rsidR="00B95DB1" w:rsidRPr="00E60A66" w:rsidRDefault="00B95DB1" w:rsidP="00752D38">
      <w:pPr>
        <w:pStyle w:val="Default"/>
        <w:jc w:val="both"/>
      </w:pPr>
      <w:r>
        <w:t>Na mocy Ustawy z dnia 10 maja 2018 r. o ochronie danych osobowych (Dz. U. z 2018 r., poz. 1000) i z art. 13 ust. 1 i 2 rozporządzenia Parlamentu Europejskiego i Rady (UE) 2016/679 z dnia 27 kwietnia 2016 r. w sprawie ochrony osób fizycznych w związku z przetwarzaniem danych osobowych i w sprawie swobodnego przepływu takich danych oraz uchylenia dyrektywy 95/46/WE (Dz.Urz. UE L 119/1 z 4.5.2016 r.), niniejszym wyrażam zgodę na przetwarzanie przez Zespół Szkół Nr 2 im. Władysława Orkana                w Szczecinie (adres: ul. Portowa 21, 70-833 Szczecin)  danych osobowych mojego dziecka w związku z rekrutacją i udziałem mojego ucznia w X Wojewódzkim Konkursie "Mistrz OZE".</w:t>
      </w:r>
    </w:p>
    <w:p w:rsidR="00B95DB1" w:rsidRPr="00D23307" w:rsidRDefault="00B95DB1" w:rsidP="00752D38">
      <w:pPr>
        <w:pStyle w:val="Default"/>
        <w:jc w:val="center"/>
        <w:rPr>
          <w:color w:val="auto"/>
        </w:rPr>
      </w:pPr>
      <w:r w:rsidRPr="00D23307">
        <w:rPr>
          <w:b/>
          <w:bCs/>
          <w:color w:val="auto"/>
        </w:rPr>
        <w:t>§ 4</w:t>
      </w:r>
    </w:p>
    <w:p w:rsidR="00B95DB1" w:rsidRPr="00E60A66" w:rsidRDefault="00B95DB1" w:rsidP="00752D38">
      <w:pPr>
        <w:pStyle w:val="Default"/>
        <w:jc w:val="both"/>
      </w:pPr>
      <w:r>
        <w:t>Wyrażam zgodę, bez zobowiązań i kompensaty dla mnie, do publikacji, pokazywania i wykorzystywania przez Zespół Szkół Nr 2 im. Władysława Orkana w Szczecinie (adres: ul. Portowa 21, 70-833 Szczecin) danych osobowych mojego dziecka w szczególności zdjęć, wizerunku, portretu, nazwiska, głosu i moich danych biograficznych z X Wojewódzkiego Konkursu "Mistrz OZE" w dowolnym formacie oraz we wszystkich istniejących mediach. Materiały te mogą być wykorzystane przez podmioty trzecie wyłącznie za zgodą Zespołu Szkół Nr 2 im. Władysława Orkana w Szczecinie.</w:t>
      </w:r>
    </w:p>
    <w:p w:rsidR="00B95DB1" w:rsidRPr="00D23307" w:rsidRDefault="00B95DB1" w:rsidP="00752D38">
      <w:pPr>
        <w:pStyle w:val="Default"/>
        <w:jc w:val="center"/>
        <w:rPr>
          <w:color w:val="auto"/>
        </w:rPr>
      </w:pPr>
      <w:r w:rsidRPr="00D23307">
        <w:rPr>
          <w:b/>
          <w:bCs/>
          <w:color w:val="auto"/>
        </w:rPr>
        <w:t>§ 5</w:t>
      </w:r>
    </w:p>
    <w:p w:rsidR="00B95DB1" w:rsidRPr="00D23307" w:rsidRDefault="00B95DB1" w:rsidP="00752D38">
      <w:pPr>
        <w:pStyle w:val="Default"/>
        <w:jc w:val="both"/>
        <w:rPr>
          <w:color w:val="auto"/>
        </w:rPr>
      </w:pPr>
      <w:r w:rsidRPr="00D23307">
        <w:rPr>
          <w:color w:val="auto"/>
        </w:rPr>
        <w:t>Oświadczam, że zapoznałem/zapoznałam się z treścią Regulaminu Konkursu, któr</w:t>
      </w:r>
      <w:r>
        <w:rPr>
          <w:color w:val="auto"/>
        </w:rPr>
        <w:t>y rozumiem i w pełni akceptuję.</w:t>
      </w:r>
    </w:p>
    <w:p w:rsidR="00B95DB1" w:rsidRDefault="00B95DB1" w:rsidP="00752D38">
      <w:pPr>
        <w:pStyle w:val="Default"/>
        <w:rPr>
          <w:color w:val="auto"/>
        </w:rPr>
      </w:pPr>
    </w:p>
    <w:p w:rsidR="00B95DB1" w:rsidRDefault="00B95DB1" w:rsidP="00752D38">
      <w:pPr>
        <w:pStyle w:val="Default"/>
        <w:rPr>
          <w:color w:val="auto"/>
        </w:rPr>
      </w:pPr>
    </w:p>
    <w:p w:rsidR="00B95DB1" w:rsidRPr="00D23307" w:rsidRDefault="00B95DB1" w:rsidP="00752D38">
      <w:pPr>
        <w:pStyle w:val="Default"/>
        <w:rPr>
          <w:color w:val="auto"/>
        </w:rPr>
      </w:pPr>
    </w:p>
    <w:p w:rsidR="00B95DB1" w:rsidRPr="00D23307" w:rsidRDefault="00B95DB1" w:rsidP="00752D38">
      <w:pPr>
        <w:pStyle w:val="Default"/>
        <w:rPr>
          <w:color w:val="auto"/>
        </w:rPr>
      </w:pPr>
      <w:r w:rsidRPr="00D23307">
        <w:rPr>
          <w:color w:val="auto"/>
        </w:rPr>
        <w:t>……………………………………………………………………</w:t>
      </w:r>
    </w:p>
    <w:p w:rsidR="00B95DB1" w:rsidRDefault="00B95DB1" w:rsidP="50850335">
      <w:pPr>
        <w:rPr>
          <w:i/>
          <w:iCs/>
        </w:rPr>
      </w:pPr>
      <w:r>
        <w:t>(data, czytelny podpis rodzica/opiekuna prawnego ucznia)</w:t>
      </w:r>
    </w:p>
    <w:p w:rsidR="00B95DB1" w:rsidRDefault="00B95DB1" w:rsidP="00752D38">
      <w:pPr>
        <w:pStyle w:val="Standard"/>
        <w:jc w:val="right"/>
        <w:rPr>
          <w:i/>
          <w:iCs/>
        </w:rPr>
      </w:pPr>
    </w:p>
    <w:p w:rsidR="00B95DB1" w:rsidRDefault="00B95DB1" w:rsidP="00752D38">
      <w:pPr>
        <w:pStyle w:val="Standard"/>
        <w:jc w:val="right"/>
        <w:rPr>
          <w:i/>
          <w:iCs/>
        </w:rPr>
      </w:pPr>
    </w:p>
    <w:p w:rsidR="00B95DB1" w:rsidRDefault="00B95DB1" w:rsidP="00752D38">
      <w:pPr>
        <w:pStyle w:val="Standard"/>
        <w:jc w:val="right"/>
        <w:rPr>
          <w:i/>
          <w:iCs/>
        </w:rPr>
      </w:pPr>
    </w:p>
    <w:p w:rsidR="00B95DB1" w:rsidRDefault="00B95DB1" w:rsidP="00752D38">
      <w:pPr>
        <w:pStyle w:val="Standard"/>
        <w:jc w:val="right"/>
        <w:rPr>
          <w:i/>
          <w:iCs/>
        </w:rPr>
      </w:pPr>
    </w:p>
    <w:p w:rsidR="00B95DB1" w:rsidRDefault="00B95DB1" w:rsidP="00752D38">
      <w:pPr>
        <w:pStyle w:val="Standard"/>
        <w:jc w:val="right"/>
        <w:rPr>
          <w:i/>
          <w:iCs/>
        </w:rPr>
      </w:pPr>
    </w:p>
    <w:p w:rsidR="00B95DB1" w:rsidRDefault="00B95DB1" w:rsidP="00752D38">
      <w:pPr>
        <w:pStyle w:val="Standard"/>
        <w:jc w:val="right"/>
        <w:rPr>
          <w:i/>
          <w:iCs/>
        </w:rPr>
      </w:pPr>
    </w:p>
    <w:p w:rsidR="00B95DB1" w:rsidRDefault="00B95DB1" w:rsidP="00752D38">
      <w:pPr>
        <w:pStyle w:val="Standard"/>
        <w:jc w:val="right"/>
        <w:rPr>
          <w:i/>
          <w:iCs/>
        </w:rPr>
      </w:pPr>
      <w:bookmarkStart w:id="0" w:name="_GoBack"/>
    </w:p>
    <w:bookmarkEnd w:id="0"/>
    <w:p w:rsidR="00B95DB1" w:rsidRDefault="00B95DB1" w:rsidP="00752D38">
      <w:pPr>
        <w:pStyle w:val="Standard"/>
        <w:jc w:val="right"/>
        <w:rPr>
          <w:i/>
          <w:iCs/>
        </w:rPr>
      </w:pPr>
    </w:p>
    <w:p w:rsidR="00B95DB1" w:rsidRDefault="00B95DB1" w:rsidP="00752D38">
      <w:pPr>
        <w:pStyle w:val="Standard"/>
        <w:jc w:val="right"/>
        <w:rPr>
          <w:i/>
          <w:iCs/>
        </w:rPr>
      </w:pPr>
    </w:p>
    <w:p w:rsidR="00B95DB1" w:rsidRDefault="00B95DB1" w:rsidP="00752D38">
      <w:pPr>
        <w:pStyle w:val="Standard"/>
        <w:jc w:val="right"/>
        <w:rPr>
          <w:i/>
          <w:iCs/>
        </w:rPr>
      </w:pPr>
    </w:p>
    <w:p w:rsidR="00B95DB1" w:rsidRDefault="00B95DB1" w:rsidP="00752D38">
      <w:pPr>
        <w:pStyle w:val="Standard"/>
        <w:jc w:val="right"/>
        <w:rPr>
          <w:i/>
          <w:iCs/>
        </w:rPr>
      </w:pPr>
    </w:p>
    <w:p w:rsidR="00B95DB1" w:rsidRDefault="00B95DB1" w:rsidP="00752D38">
      <w:pPr>
        <w:pStyle w:val="Standard"/>
        <w:jc w:val="right"/>
        <w:rPr>
          <w:i/>
          <w:iCs/>
        </w:rPr>
      </w:pPr>
    </w:p>
    <w:p w:rsidR="00B95DB1" w:rsidRDefault="00B95DB1" w:rsidP="03CFE43A">
      <w:pPr>
        <w:pStyle w:val="Standard"/>
        <w:jc w:val="right"/>
        <w:rPr>
          <w:i/>
          <w:iCs/>
        </w:rPr>
      </w:pPr>
      <w:r w:rsidRPr="03CFE43A">
        <w:rPr>
          <w:i/>
          <w:iCs/>
        </w:rPr>
        <w:t>Załącznik nr 3 do Regulaminu</w:t>
      </w:r>
    </w:p>
    <w:p w:rsidR="00B95DB1" w:rsidRDefault="00B95DB1" w:rsidP="00752D38">
      <w:pPr>
        <w:pStyle w:val="Standard"/>
      </w:pPr>
    </w:p>
    <w:p w:rsidR="00B95DB1" w:rsidRDefault="00B95DB1" w:rsidP="00752D38">
      <w:pPr>
        <w:pStyle w:val="Standard"/>
        <w:jc w:val="center"/>
        <w:rPr>
          <w:b/>
          <w:bCs/>
          <w:smallCaps/>
          <w:spacing w:val="40"/>
          <w:sz w:val="32"/>
          <w:szCs w:val="32"/>
        </w:rPr>
      </w:pPr>
      <w:r>
        <w:rPr>
          <w:b/>
          <w:bCs/>
          <w:smallCaps/>
          <w:spacing w:val="40"/>
          <w:sz w:val="32"/>
          <w:szCs w:val="32"/>
        </w:rPr>
        <w:t xml:space="preserve">Oświadczenie o wyrażeniu zgody na przetwarzanie danych osobowych opiekuna uczestnika wojewódzkiego konkursu </w:t>
      </w:r>
    </w:p>
    <w:p w:rsidR="00B95DB1" w:rsidRDefault="00B95DB1" w:rsidP="00752D38">
      <w:pPr>
        <w:pStyle w:val="Standard"/>
        <w:jc w:val="center"/>
        <w:rPr>
          <w:b/>
          <w:bCs/>
          <w:smallCaps/>
          <w:spacing w:val="40"/>
          <w:sz w:val="32"/>
          <w:szCs w:val="32"/>
        </w:rPr>
      </w:pPr>
      <w:r>
        <w:rPr>
          <w:b/>
          <w:bCs/>
          <w:smallCaps/>
          <w:spacing w:val="40"/>
          <w:sz w:val="32"/>
          <w:szCs w:val="32"/>
        </w:rPr>
        <w:t>"mistrz oze"</w:t>
      </w:r>
    </w:p>
    <w:p w:rsidR="00B95DB1" w:rsidRDefault="00B95DB1" w:rsidP="00752D38">
      <w:pPr>
        <w:pStyle w:val="Standard"/>
      </w:pPr>
    </w:p>
    <w:p w:rsidR="00B95DB1" w:rsidRDefault="00B95DB1" w:rsidP="50850335">
      <w:pPr>
        <w:pStyle w:val="Standard"/>
        <w:jc w:val="both"/>
        <w:rPr>
          <w:sz w:val="20"/>
          <w:szCs w:val="20"/>
        </w:rPr>
      </w:pPr>
      <w:r w:rsidRPr="50850335">
        <w:rPr>
          <w:sz w:val="20"/>
          <w:szCs w:val="20"/>
        </w:rPr>
        <w:t xml:space="preserve">Ja niżej podpisany/a </w:t>
      </w:r>
    </w:p>
    <w:p w:rsidR="00B95DB1" w:rsidRDefault="00B95DB1" w:rsidP="50850335">
      <w:pPr>
        <w:pStyle w:val="Standard"/>
        <w:jc w:val="both"/>
        <w:rPr>
          <w:sz w:val="20"/>
          <w:szCs w:val="20"/>
        </w:rPr>
      </w:pPr>
    </w:p>
    <w:p w:rsidR="00B95DB1" w:rsidRDefault="00B95DB1" w:rsidP="50850335">
      <w:pPr>
        <w:pStyle w:val="Standard"/>
        <w:jc w:val="both"/>
        <w:rPr>
          <w:sz w:val="20"/>
          <w:szCs w:val="20"/>
        </w:rPr>
      </w:pPr>
      <w:r w:rsidRPr="50850335">
        <w:rPr>
          <w:sz w:val="20"/>
          <w:szCs w:val="20"/>
        </w:rPr>
        <w:t>…..........................................................................................................................,</w:t>
      </w:r>
    </w:p>
    <w:p w:rsidR="00B95DB1" w:rsidRDefault="00B95DB1" w:rsidP="50850335">
      <w:pPr>
        <w:pStyle w:val="Standard"/>
        <w:tabs>
          <w:tab w:val="left" w:pos="4725"/>
        </w:tabs>
        <w:jc w:val="both"/>
        <w:rPr>
          <w:sz w:val="20"/>
          <w:szCs w:val="20"/>
        </w:rPr>
      </w:pPr>
      <w:r>
        <w:rPr>
          <w:sz w:val="20"/>
          <w:szCs w:val="20"/>
        </w:rPr>
        <w:t>(imię i nazwisko nauczyciela)</w:t>
      </w:r>
    </w:p>
    <w:p w:rsidR="00B95DB1" w:rsidRDefault="00B95DB1" w:rsidP="50850335">
      <w:pPr>
        <w:pStyle w:val="Standard"/>
        <w:jc w:val="both"/>
        <w:rPr>
          <w:sz w:val="20"/>
          <w:szCs w:val="20"/>
        </w:rPr>
      </w:pPr>
    </w:p>
    <w:p w:rsidR="00B95DB1" w:rsidRDefault="00B95DB1" w:rsidP="50850335">
      <w:pPr>
        <w:pStyle w:val="Standard"/>
        <w:numPr>
          <w:ilvl w:val="0"/>
          <w:numId w:val="21"/>
        </w:numPr>
        <w:ind w:left="720" w:hanging="360"/>
        <w:jc w:val="both"/>
        <w:rPr>
          <w:sz w:val="20"/>
          <w:szCs w:val="20"/>
        </w:rPr>
      </w:pPr>
      <w:r w:rsidRPr="03CFE43A">
        <w:rPr>
          <w:sz w:val="20"/>
          <w:szCs w:val="20"/>
        </w:rPr>
        <w:t>Na mocy Ustawy z dnia 10 maja 2018 r. o ochronie danych osobowych (Dz. U. z 2018 r., poz. 1000) i z art. 13 ust. 1 i 2 rozporządzenia Parlamentu Europejskiego i Rady (UE) 2016/679 z dnia 27 kwietnia 2016 r. w sprawie ochrony osób fizycznych w związku z przetwarzaniem danych osobowych i w sprawie swobodnego przepływu takich danych oraz uchylenia dyrektywy 95/46/WE (Dz.Urz. UE L 119/1 z 4.5.2016 r.), niniejszym wyrażam zgodę na przetwarzanie przez Zespół Szkół Nr 2 im. Władysława Orkana w Szczecinie (adres szkoły: ul. Portowa 21, 70-833 Szczecin) moich danych osobowych w związku z rekrutacją i udziałem mojego ucznia w X Wojewódzkim Konkursie "Mistrz OZE".</w:t>
      </w:r>
    </w:p>
    <w:p w:rsidR="00B95DB1" w:rsidRDefault="00B95DB1" w:rsidP="50850335">
      <w:pPr>
        <w:pStyle w:val="Standard"/>
        <w:numPr>
          <w:ilvl w:val="0"/>
          <w:numId w:val="21"/>
        </w:numPr>
        <w:ind w:left="720" w:hanging="360"/>
        <w:jc w:val="both"/>
        <w:rPr>
          <w:sz w:val="20"/>
          <w:szCs w:val="20"/>
        </w:rPr>
      </w:pPr>
      <w:r w:rsidRPr="03CFE43A">
        <w:rPr>
          <w:sz w:val="20"/>
          <w:szCs w:val="20"/>
        </w:rPr>
        <w:t>Wyrażam zgodę, bez zobowiązań i kompensaty dla mnie, do publikacji, pokazywania i wykorzystywania przez Zespół Szkół Nr 2 im. Władysława Orkana w Szczecinie (adres: ul. Portowa 21, 70-833 Szczecin) moich danych osobowych     w szczególności zdjęć, wizerunku, portretu, nazwiska, głosu i moich danych biograficznych z X Wojewódzkiego Konkursu "Mistrz OZE" w dowolnym formacie oraz we wszystkich istniejących mediach. Materiały te mogą być wykorzystane przez podmioty trzecie wyłącznie za zgodą Zespołu Szkół Nr 2 im. Władysława Orkana w Szczecinie.</w:t>
      </w:r>
    </w:p>
    <w:p w:rsidR="00B95DB1" w:rsidRDefault="00B95DB1" w:rsidP="50850335">
      <w:pPr>
        <w:pStyle w:val="Standard"/>
        <w:jc w:val="both"/>
        <w:rPr>
          <w:sz w:val="20"/>
          <w:szCs w:val="20"/>
        </w:rPr>
      </w:pPr>
    </w:p>
    <w:p w:rsidR="00B95DB1" w:rsidRDefault="00B95DB1" w:rsidP="50850335">
      <w:pPr>
        <w:pStyle w:val="Standard"/>
        <w:jc w:val="both"/>
        <w:rPr>
          <w:sz w:val="20"/>
          <w:szCs w:val="20"/>
        </w:rPr>
      </w:pPr>
    </w:p>
    <w:p w:rsidR="00B95DB1" w:rsidRDefault="00B95DB1" w:rsidP="50850335">
      <w:pPr>
        <w:pStyle w:val="Standard"/>
        <w:tabs>
          <w:tab w:val="left" w:pos="5625"/>
        </w:tabs>
        <w:jc w:val="both"/>
        <w:rPr>
          <w:sz w:val="20"/>
          <w:szCs w:val="20"/>
        </w:rPr>
      </w:pPr>
      <w:r w:rsidRPr="50850335">
        <w:rPr>
          <w:sz w:val="20"/>
          <w:szCs w:val="20"/>
        </w:rPr>
        <w:t>Data: ...........................................           Podpis: ....................................................</w:t>
      </w:r>
    </w:p>
    <w:p w:rsidR="00B95DB1" w:rsidRDefault="00B95DB1" w:rsidP="50850335">
      <w:pPr>
        <w:pStyle w:val="Standard"/>
        <w:tabs>
          <w:tab w:val="left" w:pos="5625"/>
        </w:tabs>
        <w:jc w:val="both"/>
        <w:rPr>
          <w:sz w:val="20"/>
          <w:szCs w:val="20"/>
        </w:rPr>
      </w:pPr>
    </w:p>
    <w:p w:rsidR="00B95DB1" w:rsidRDefault="00B95DB1" w:rsidP="50850335">
      <w:pPr>
        <w:jc w:val="both"/>
        <w:rPr>
          <w:sz w:val="20"/>
          <w:szCs w:val="20"/>
        </w:rPr>
      </w:pPr>
      <w:r w:rsidRPr="50850335">
        <w:rPr>
          <w:sz w:val="20"/>
          <w:szCs w:val="20"/>
        </w:rPr>
        <w:t>Informujemy, że:</w:t>
      </w:r>
    </w:p>
    <w:p w:rsidR="00B95DB1" w:rsidRDefault="00B95DB1" w:rsidP="50850335">
      <w:pPr>
        <w:numPr>
          <w:ilvl w:val="0"/>
          <w:numId w:val="22"/>
        </w:numPr>
        <w:autoSpaceDN w:val="0"/>
        <w:jc w:val="both"/>
        <w:rPr>
          <w:sz w:val="20"/>
          <w:szCs w:val="20"/>
        </w:rPr>
      </w:pPr>
      <w:r w:rsidRPr="50850335">
        <w:rPr>
          <w:sz w:val="20"/>
          <w:szCs w:val="20"/>
        </w:rPr>
        <w:t>administratorem Pani/Pana danych osobowych jest Zespół Szkół Nr 2 im. Władysława Orkana w Szczecinie z siedzibą przy ul. Portowa 21, 70-833 Szczecin.</w:t>
      </w:r>
    </w:p>
    <w:p w:rsidR="00B95DB1" w:rsidRPr="00BB2863" w:rsidRDefault="00B95DB1" w:rsidP="50850335">
      <w:pPr>
        <w:numPr>
          <w:ilvl w:val="0"/>
          <w:numId w:val="22"/>
        </w:numPr>
        <w:autoSpaceDN w:val="0"/>
        <w:jc w:val="both"/>
        <w:rPr>
          <w:sz w:val="20"/>
          <w:szCs w:val="20"/>
        </w:rPr>
      </w:pPr>
      <w:r w:rsidRPr="58AAB185">
        <w:rPr>
          <w:sz w:val="20"/>
          <w:szCs w:val="20"/>
        </w:rPr>
        <w:t xml:space="preserve">w sprawach związanych z danymi osobowymi można skontaktować się z Inspektorem Ochrony Danych pod adresem e-mail: iod@cybelex.szczecin.pl  </w:t>
      </w:r>
    </w:p>
    <w:p w:rsidR="00B95DB1" w:rsidRDefault="00B95DB1" w:rsidP="50850335">
      <w:pPr>
        <w:numPr>
          <w:ilvl w:val="0"/>
          <w:numId w:val="22"/>
        </w:numPr>
        <w:autoSpaceDN w:val="0"/>
        <w:jc w:val="both"/>
        <w:rPr>
          <w:sz w:val="20"/>
          <w:szCs w:val="20"/>
        </w:rPr>
      </w:pPr>
      <w:r w:rsidRPr="03CFE43A">
        <w:rPr>
          <w:sz w:val="20"/>
          <w:szCs w:val="20"/>
        </w:rPr>
        <w:t>Pani/Pana dane osobowe przetwarzane będą na podstawie art. 6 ust. 1 lit.c RODO w związku z rekrutacją i udziałem w X Wojewódzkim Konkursie "Mistrz OZE".</w:t>
      </w:r>
    </w:p>
    <w:p w:rsidR="00B95DB1" w:rsidRDefault="00B95DB1" w:rsidP="50850335">
      <w:pPr>
        <w:numPr>
          <w:ilvl w:val="0"/>
          <w:numId w:val="22"/>
        </w:numPr>
        <w:autoSpaceDN w:val="0"/>
        <w:jc w:val="both"/>
        <w:rPr>
          <w:sz w:val="20"/>
          <w:szCs w:val="20"/>
        </w:rPr>
      </w:pPr>
      <w:r w:rsidRPr="50850335">
        <w:rPr>
          <w:sz w:val="20"/>
          <w:szCs w:val="20"/>
        </w:rPr>
        <w:t xml:space="preserve">dostęp do danych osobowych posiadają upoważnieni pracownicy Zespołu Szkół Nr 2 im. Władysława Orkana </w:t>
      </w:r>
      <w:r>
        <w:rPr>
          <w:sz w:val="20"/>
          <w:szCs w:val="20"/>
        </w:rPr>
        <w:t xml:space="preserve">               </w:t>
      </w:r>
      <w:r w:rsidRPr="50850335">
        <w:rPr>
          <w:sz w:val="20"/>
          <w:szCs w:val="20"/>
        </w:rPr>
        <w:t>w Szczecinie, podmioty upoważnione do odbioru danych na podstawie przepisów prawa oraz podmioty, z którymi podpisano umowę powierzenia przetwarzania danych osobowych.</w:t>
      </w:r>
    </w:p>
    <w:p w:rsidR="00B95DB1" w:rsidRDefault="00B95DB1" w:rsidP="50850335">
      <w:pPr>
        <w:numPr>
          <w:ilvl w:val="0"/>
          <w:numId w:val="22"/>
        </w:numPr>
        <w:autoSpaceDN w:val="0"/>
        <w:jc w:val="both"/>
        <w:rPr>
          <w:sz w:val="20"/>
          <w:szCs w:val="20"/>
        </w:rPr>
      </w:pPr>
      <w:r w:rsidRPr="50850335">
        <w:rPr>
          <w:sz w:val="20"/>
          <w:szCs w:val="20"/>
        </w:rPr>
        <w:t>odbiorcą Pani/Pana danych osobowych będzie Zespół Szkół Nr 2 im. Władysława Orkana w Szczecinie,</w:t>
      </w:r>
    </w:p>
    <w:p w:rsidR="00B95DB1" w:rsidRDefault="00B95DB1" w:rsidP="50850335">
      <w:pPr>
        <w:numPr>
          <w:ilvl w:val="0"/>
          <w:numId w:val="22"/>
        </w:numPr>
        <w:autoSpaceDN w:val="0"/>
        <w:jc w:val="both"/>
        <w:rPr>
          <w:sz w:val="20"/>
          <w:szCs w:val="20"/>
        </w:rPr>
      </w:pPr>
      <w:r w:rsidRPr="50850335">
        <w:rPr>
          <w:sz w:val="20"/>
          <w:szCs w:val="20"/>
        </w:rPr>
        <w:t>Pani/Pana dane osobowe będą przechowywane przez okres niezbędny do realizacji wskazanego powyżej celu przetwarzania, w tym również obowiązku archiwizacyjnego, wynikającego z przepisów prawa.</w:t>
      </w:r>
    </w:p>
    <w:p w:rsidR="00B95DB1" w:rsidRDefault="00B95DB1" w:rsidP="50850335">
      <w:pPr>
        <w:numPr>
          <w:ilvl w:val="0"/>
          <w:numId w:val="22"/>
        </w:numPr>
        <w:autoSpaceDN w:val="0"/>
        <w:jc w:val="both"/>
        <w:rPr>
          <w:sz w:val="20"/>
          <w:szCs w:val="20"/>
        </w:rPr>
      </w:pPr>
      <w:r w:rsidRPr="50850335">
        <w:rPr>
          <w:sz w:val="20"/>
          <w:szCs w:val="20"/>
        </w:rPr>
        <w:t>Pani/Pana dane osobowe nie będą przekazywane do państwa trzeciego lub organizacji międzynarodowej.</w:t>
      </w:r>
    </w:p>
    <w:p w:rsidR="00B95DB1" w:rsidRDefault="00B95DB1" w:rsidP="50850335">
      <w:pPr>
        <w:numPr>
          <w:ilvl w:val="0"/>
          <w:numId w:val="22"/>
        </w:numPr>
        <w:autoSpaceDN w:val="0"/>
        <w:jc w:val="both"/>
        <w:rPr>
          <w:sz w:val="20"/>
          <w:szCs w:val="20"/>
        </w:rPr>
      </w:pPr>
      <w:r w:rsidRPr="50850335">
        <w:rPr>
          <w:sz w:val="20"/>
          <w:szCs w:val="20"/>
        </w:rPr>
        <w:t>Pani/Pana dane osobowe nie będą poddawane zautomatyzowanemu podejmowania decyzji, w tym również profilowaniu.</w:t>
      </w:r>
    </w:p>
    <w:p w:rsidR="00B95DB1" w:rsidRDefault="00B95DB1" w:rsidP="50850335">
      <w:pPr>
        <w:numPr>
          <w:ilvl w:val="0"/>
          <w:numId w:val="22"/>
        </w:numPr>
        <w:autoSpaceDN w:val="0"/>
        <w:jc w:val="both"/>
        <w:rPr>
          <w:sz w:val="20"/>
          <w:szCs w:val="20"/>
        </w:rPr>
      </w:pPr>
      <w:r w:rsidRPr="50850335">
        <w:rPr>
          <w:sz w:val="20"/>
          <w:szCs w:val="20"/>
        </w:rPr>
        <w:t>posiada Pani/Pan prawo dostępu do treści swoich danych osobowych oraz prawo ich sprostowania, usunięcia, ograniczenia przetwarzania, prawo do przenoszenia danych, prawo wniesienia sprzeciwu, prawo do cofnięcia zgody w dowolnym momencie bez wpływu na zgodność z prawem przetwarzania, którego dokonano na podstawie zgody przed jej cofnięciem (realizacja powyższych praw musi być zgodna z przepisami prawa, na podstawie których odbywa się przetwarzanie danych oraz RODO, a także m.in. z zasadami archiwizacji).</w:t>
      </w:r>
    </w:p>
    <w:p w:rsidR="00B95DB1" w:rsidRDefault="00B95DB1" w:rsidP="50850335">
      <w:pPr>
        <w:numPr>
          <w:ilvl w:val="0"/>
          <w:numId w:val="22"/>
        </w:numPr>
        <w:autoSpaceDN w:val="0"/>
        <w:jc w:val="both"/>
        <w:rPr>
          <w:sz w:val="20"/>
          <w:szCs w:val="20"/>
        </w:rPr>
      </w:pPr>
      <w:r w:rsidRPr="50850335">
        <w:rPr>
          <w:sz w:val="20"/>
          <w:szCs w:val="20"/>
        </w:rPr>
        <w:t>ma Pani/Pan prawo wniesienia skargi do Urzędu Ochrony Danych Osobowych, gdy uzna Pani/Pan, że przetwarzanie danych osobowych Pani/Pana dotyczących narusza przepisy RODO,</w:t>
      </w:r>
    </w:p>
    <w:p w:rsidR="00B95DB1" w:rsidRDefault="00B95DB1" w:rsidP="50850335">
      <w:pPr>
        <w:numPr>
          <w:ilvl w:val="0"/>
          <w:numId w:val="22"/>
        </w:numPr>
        <w:autoSpaceDN w:val="0"/>
        <w:jc w:val="both"/>
        <w:rPr>
          <w:sz w:val="20"/>
          <w:szCs w:val="20"/>
        </w:rPr>
      </w:pPr>
      <w:r w:rsidRPr="50850335">
        <w:rPr>
          <w:sz w:val="20"/>
          <w:szCs w:val="20"/>
        </w:rPr>
        <w:t>podanie danych osobowych jest dobrowolne, przy czym podanie danych i udzielenie zgody jest niezbędne, abyście Państwo mogli wziąć udział w Konkursie.</w:t>
      </w:r>
    </w:p>
    <w:p w:rsidR="00B95DB1" w:rsidRDefault="00B95DB1" w:rsidP="002C18BC">
      <w:pPr>
        <w:spacing w:line="360" w:lineRule="auto"/>
      </w:pPr>
    </w:p>
    <w:p w:rsidR="00B95DB1" w:rsidRPr="002C18BC" w:rsidRDefault="00B95DB1" w:rsidP="002C18BC">
      <w:pPr>
        <w:rPr>
          <w:lang/>
        </w:rPr>
      </w:pPr>
    </w:p>
    <w:sectPr w:rsidR="00B95DB1" w:rsidRPr="002C18BC" w:rsidSect="00BB2863">
      <w:footerReference w:type="even" r:id="rId7"/>
      <w:footerReference w:type="default" r:id="rId8"/>
      <w:pgSz w:w="11906" w:h="16838" w:code="9"/>
      <w:pgMar w:top="720" w:right="720" w:bottom="720" w:left="720" w:header="53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5DB1" w:rsidRDefault="00B95DB1">
      <w:r>
        <w:separator/>
      </w:r>
    </w:p>
  </w:endnote>
  <w:endnote w:type="continuationSeparator" w:id="0">
    <w:p w:rsidR="00B95DB1" w:rsidRDefault="00B95D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??¨§?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3" w:usb1="00000000" w:usb2="00000000" w:usb3="00000000" w:csb0="0000000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5DB1" w:rsidRDefault="00B95DB1" w:rsidP="00A25C9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95DB1" w:rsidRDefault="00B95DB1" w:rsidP="00A25C9A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5DB1" w:rsidRDefault="00B95DB1" w:rsidP="00A25C9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B95DB1" w:rsidRDefault="00B95DB1" w:rsidP="00A25C9A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5DB1" w:rsidRDefault="00B95DB1">
      <w:r>
        <w:separator/>
      </w:r>
    </w:p>
  </w:footnote>
  <w:footnote w:type="continuationSeparator" w:id="0">
    <w:p w:rsidR="00B95DB1" w:rsidRDefault="00B95D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B256A"/>
    <w:multiLevelType w:val="hybridMultilevel"/>
    <w:tmpl w:val="C540B39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56B14C5"/>
    <w:multiLevelType w:val="hybridMultilevel"/>
    <w:tmpl w:val="0AEA3390"/>
    <w:lvl w:ilvl="0" w:tplc="041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8DF1174"/>
    <w:multiLevelType w:val="hybridMultilevel"/>
    <w:tmpl w:val="917CD9A0"/>
    <w:lvl w:ilvl="0" w:tplc="803288E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5AC6D56C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AD258F6"/>
    <w:multiLevelType w:val="hybridMultilevel"/>
    <w:tmpl w:val="4A727B0E"/>
    <w:lvl w:ilvl="0" w:tplc="041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5B87A09"/>
    <w:multiLevelType w:val="hybridMultilevel"/>
    <w:tmpl w:val="CB6C6BCA"/>
    <w:lvl w:ilvl="0" w:tplc="851E6BB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 w:val="0"/>
        <w:color w:val="000000"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CC9783A"/>
    <w:multiLevelType w:val="hybridMultilevel"/>
    <w:tmpl w:val="18EED1D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EF43965"/>
    <w:multiLevelType w:val="hybridMultilevel"/>
    <w:tmpl w:val="518E441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9D17AB7"/>
    <w:multiLevelType w:val="hybridMultilevel"/>
    <w:tmpl w:val="4DB69F20"/>
    <w:lvl w:ilvl="0" w:tplc="041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F83714E"/>
    <w:multiLevelType w:val="hybridMultilevel"/>
    <w:tmpl w:val="26CCCE84"/>
    <w:lvl w:ilvl="0" w:tplc="3EACCCB4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4D62728"/>
    <w:multiLevelType w:val="hybridMultilevel"/>
    <w:tmpl w:val="CB70349A"/>
    <w:lvl w:ilvl="0" w:tplc="A020644E">
      <w:start w:val="7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70B7B06"/>
    <w:multiLevelType w:val="hybridMultilevel"/>
    <w:tmpl w:val="FFFFFFFF"/>
    <w:lvl w:ilvl="0" w:tplc="82488280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0792AD1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C84A0A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6D60F9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9091F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E8F76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36AF20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6141F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DE421F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BB542A5"/>
    <w:multiLevelType w:val="hybridMultilevel"/>
    <w:tmpl w:val="EB0013C4"/>
    <w:lvl w:ilvl="0" w:tplc="041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CE029D2"/>
    <w:multiLevelType w:val="hybridMultilevel"/>
    <w:tmpl w:val="3996ACC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447753E9"/>
    <w:multiLevelType w:val="hybridMultilevel"/>
    <w:tmpl w:val="235CFAEC"/>
    <w:lvl w:ilvl="0" w:tplc="20EC7D4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color w:val="auto"/>
      </w:rPr>
    </w:lvl>
    <w:lvl w:ilvl="1" w:tplc="0415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  <w:b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4">
    <w:nsid w:val="49D11BAC"/>
    <w:multiLevelType w:val="hybridMultilevel"/>
    <w:tmpl w:val="8C7CF2E0"/>
    <w:lvl w:ilvl="0" w:tplc="041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>
    <w:nsid w:val="4D767F41"/>
    <w:multiLevelType w:val="multilevel"/>
    <w:tmpl w:val="63F652FE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1" w:hanging="180"/>
      </w:pPr>
      <w:rPr>
        <w:rFonts w:cs="Times New Roman"/>
      </w:rPr>
    </w:lvl>
  </w:abstractNum>
  <w:abstractNum w:abstractNumId="16">
    <w:nsid w:val="4D8E1489"/>
    <w:multiLevelType w:val="hybridMultilevel"/>
    <w:tmpl w:val="F06AC3F2"/>
    <w:lvl w:ilvl="0" w:tplc="041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ED6A4DF"/>
    <w:multiLevelType w:val="hybridMultilevel"/>
    <w:tmpl w:val="CAA014FA"/>
    <w:lvl w:ilvl="0" w:tplc="380C6E0A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EBDE2C48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440A9686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B6E51A0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D32832A2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C1A253E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79CD4E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6F70764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A9EA19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592654AC"/>
    <w:multiLevelType w:val="hybridMultilevel"/>
    <w:tmpl w:val="EF508C7A"/>
    <w:lvl w:ilvl="0" w:tplc="041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5C8232E8"/>
    <w:multiLevelType w:val="hybridMultilevel"/>
    <w:tmpl w:val="4D620EBE"/>
    <w:lvl w:ilvl="0" w:tplc="041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0">
    <w:nsid w:val="5D786CB2"/>
    <w:multiLevelType w:val="hybridMultilevel"/>
    <w:tmpl w:val="C2E8D87E"/>
    <w:lvl w:ilvl="0" w:tplc="DCFAEE72">
      <w:start w:val="3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3208E842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A7F2969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3C4CA0C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CF023BF0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DD4073A0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43101934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A52E2AE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C9C06EA2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5E5A631D"/>
    <w:multiLevelType w:val="multilevel"/>
    <w:tmpl w:val="3222AA58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22">
    <w:nsid w:val="7EB9F5AC"/>
    <w:multiLevelType w:val="hybridMultilevel"/>
    <w:tmpl w:val="FFFFFFFF"/>
    <w:lvl w:ilvl="0" w:tplc="A1D037AE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5FC8CED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92CC19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106426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23464B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D983C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76B76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4A8024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69600C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FD56BA5"/>
    <w:multiLevelType w:val="hybridMultilevel"/>
    <w:tmpl w:val="B34CF65A"/>
    <w:lvl w:ilvl="0" w:tplc="8B9ED4BE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22"/>
  </w:num>
  <w:num w:numId="3">
    <w:abstractNumId w:val="20"/>
  </w:num>
  <w:num w:numId="4">
    <w:abstractNumId w:val="17"/>
  </w:num>
  <w:num w:numId="5">
    <w:abstractNumId w:val="3"/>
  </w:num>
  <w:num w:numId="6">
    <w:abstractNumId w:val="7"/>
  </w:num>
  <w:num w:numId="7">
    <w:abstractNumId w:val="4"/>
  </w:num>
  <w:num w:numId="8">
    <w:abstractNumId w:val="18"/>
  </w:num>
  <w:num w:numId="9">
    <w:abstractNumId w:val="1"/>
  </w:num>
  <w:num w:numId="10">
    <w:abstractNumId w:val="11"/>
  </w:num>
  <w:num w:numId="11">
    <w:abstractNumId w:val="16"/>
  </w:num>
  <w:num w:numId="12">
    <w:abstractNumId w:val="0"/>
  </w:num>
  <w:num w:numId="13">
    <w:abstractNumId w:val="5"/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</w:num>
  <w:num w:numId="16">
    <w:abstractNumId w:val="2"/>
  </w:num>
  <w:num w:numId="17">
    <w:abstractNumId w:val="6"/>
  </w:num>
  <w:num w:numId="18">
    <w:abstractNumId w:val="8"/>
  </w:num>
  <w:num w:numId="19">
    <w:abstractNumId w:val="23"/>
  </w:num>
  <w:num w:numId="20">
    <w:abstractNumId w:val="9"/>
  </w:num>
  <w:num w:numId="21">
    <w:abstractNumId w:val="21"/>
  </w:num>
  <w:num w:numId="22">
    <w:abstractNumId w:val="15"/>
  </w:num>
  <w:num w:numId="23">
    <w:abstractNumId w:val="19"/>
  </w:num>
  <w:num w:numId="24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3078E"/>
    <w:rsid w:val="00000B45"/>
    <w:rsid w:val="00001B09"/>
    <w:rsid w:val="00007E7E"/>
    <w:rsid w:val="00017EAF"/>
    <w:rsid w:val="000502F5"/>
    <w:rsid w:val="00063E4F"/>
    <w:rsid w:val="00066687"/>
    <w:rsid w:val="00086E17"/>
    <w:rsid w:val="0009028A"/>
    <w:rsid w:val="00090FB5"/>
    <w:rsid w:val="000A607E"/>
    <w:rsid w:val="000B3249"/>
    <w:rsid w:val="000B65E1"/>
    <w:rsid w:val="000D1AB1"/>
    <w:rsid w:val="000E4E0A"/>
    <w:rsid w:val="000F0876"/>
    <w:rsid w:val="0010609D"/>
    <w:rsid w:val="0011298E"/>
    <w:rsid w:val="0013078E"/>
    <w:rsid w:val="00136A11"/>
    <w:rsid w:val="00165F1D"/>
    <w:rsid w:val="00171207"/>
    <w:rsid w:val="001C2818"/>
    <w:rsid w:val="001D786F"/>
    <w:rsid w:val="00212C43"/>
    <w:rsid w:val="00220379"/>
    <w:rsid w:val="00220F2F"/>
    <w:rsid w:val="00240941"/>
    <w:rsid w:val="002524AC"/>
    <w:rsid w:val="002921E0"/>
    <w:rsid w:val="00295FBD"/>
    <w:rsid w:val="002C1119"/>
    <w:rsid w:val="002C18BC"/>
    <w:rsid w:val="002C1D94"/>
    <w:rsid w:val="002E1FE9"/>
    <w:rsid w:val="00305EA3"/>
    <w:rsid w:val="003205A1"/>
    <w:rsid w:val="0033254C"/>
    <w:rsid w:val="003738CE"/>
    <w:rsid w:val="00381CE4"/>
    <w:rsid w:val="004050B3"/>
    <w:rsid w:val="004136CA"/>
    <w:rsid w:val="004250D0"/>
    <w:rsid w:val="00486CE2"/>
    <w:rsid w:val="004A592A"/>
    <w:rsid w:val="004D08AF"/>
    <w:rsid w:val="00500C41"/>
    <w:rsid w:val="00554FA3"/>
    <w:rsid w:val="00573ABA"/>
    <w:rsid w:val="005749E2"/>
    <w:rsid w:val="005930A4"/>
    <w:rsid w:val="005C3877"/>
    <w:rsid w:val="005F7025"/>
    <w:rsid w:val="005F9C55"/>
    <w:rsid w:val="006152A6"/>
    <w:rsid w:val="00617917"/>
    <w:rsid w:val="00640BC6"/>
    <w:rsid w:val="006502E2"/>
    <w:rsid w:val="0065076F"/>
    <w:rsid w:val="00652D0D"/>
    <w:rsid w:val="00676A20"/>
    <w:rsid w:val="006774FC"/>
    <w:rsid w:val="00692A6A"/>
    <w:rsid w:val="006D7D97"/>
    <w:rsid w:val="006F5272"/>
    <w:rsid w:val="007104D4"/>
    <w:rsid w:val="00712260"/>
    <w:rsid w:val="00713792"/>
    <w:rsid w:val="00752D38"/>
    <w:rsid w:val="00787B76"/>
    <w:rsid w:val="007D2B15"/>
    <w:rsid w:val="00802096"/>
    <w:rsid w:val="008249A8"/>
    <w:rsid w:val="008435B1"/>
    <w:rsid w:val="0085517C"/>
    <w:rsid w:val="008928B2"/>
    <w:rsid w:val="008A3A45"/>
    <w:rsid w:val="008B3BC8"/>
    <w:rsid w:val="008D108C"/>
    <w:rsid w:val="00900289"/>
    <w:rsid w:val="00904765"/>
    <w:rsid w:val="0091483C"/>
    <w:rsid w:val="009165D1"/>
    <w:rsid w:val="00933068"/>
    <w:rsid w:val="0093CC81"/>
    <w:rsid w:val="00951EAE"/>
    <w:rsid w:val="009568DE"/>
    <w:rsid w:val="0096434B"/>
    <w:rsid w:val="009674BA"/>
    <w:rsid w:val="00967F93"/>
    <w:rsid w:val="009766E5"/>
    <w:rsid w:val="0097755F"/>
    <w:rsid w:val="00984907"/>
    <w:rsid w:val="009865B0"/>
    <w:rsid w:val="009F4803"/>
    <w:rsid w:val="00A20743"/>
    <w:rsid w:val="00A25C9A"/>
    <w:rsid w:val="00A26F2E"/>
    <w:rsid w:val="00A324AD"/>
    <w:rsid w:val="00A4555E"/>
    <w:rsid w:val="00A736FF"/>
    <w:rsid w:val="00AC045F"/>
    <w:rsid w:val="00B105E8"/>
    <w:rsid w:val="00B82526"/>
    <w:rsid w:val="00B82716"/>
    <w:rsid w:val="00B95DB1"/>
    <w:rsid w:val="00BB2863"/>
    <w:rsid w:val="00BB2B5F"/>
    <w:rsid w:val="00BC7A66"/>
    <w:rsid w:val="00C30E20"/>
    <w:rsid w:val="00C4422D"/>
    <w:rsid w:val="00C87D1E"/>
    <w:rsid w:val="00CA2B63"/>
    <w:rsid w:val="00CA444A"/>
    <w:rsid w:val="00CE18F2"/>
    <w:rsid w:val="00D17356"/>
    <w:rsid w:val="00D23307"/>
    <w:rsid w:val="00D241E1"/>
    <w:rsid w:val="00D569C0"/>
    <w:rsid w:val="00D6152E"/>
    <w:rsid w:val="00D77BCC"/>
    <w:rsid w:val="00D80A2A"/>
    <w:rsid w:val="00DA3EBE"/>
    <w:rsid w:val="00DE7861"/>
    <w:rsid w:val="00E04251"/>
    <w:rsid w:val="00E203C1"/>
    <w:rsid w:val="00E24CF5"/>
    <w:rsid w:val="00E3191F"/>
    <w:rsid w:val="00E32E82"/>
    <w:rsid w:val="00E60A66"/>
    <w:rsid w:val="00E9202E"/>
    <w:rsid w:val="00E92BC1"/>
    <w:rsid w:val="00EC2977"/>
    <w:rsid w:val="00ED0E1D"/>
    <w:rsid w:val="00F06684"/>
    <w:rsid w:val="00F10A07"/>
    <w:rsid w:val="00F240EE"/>
    <w:rsid w:val="00F43EC7"/>
    <w:rsid w:val="00F45155"/>
    <w:rsid w:val="00F655C5"/>
    <w:rsid w:val="00F72F63"/>
    <w:rsid w:val="00F96F86"/>
    <w:rsid w:val="00FA794D"/>
    <w:rsid w:val="00FB275A"/>
    <w:rsid w:val="00FE6D40"/>
    <w:rsid w:val="02011A27"/>
    <w:rsid w:val="026491C4"/>
    <w:rsid w:val="03CFB3F4"/>
    <w:rsid w:val="03CFE43A"/>
    <w:rsid w:val="054C35D5"/>
    <w:rsid w:val="05F6313D"/>
    <w:rsid w:val="0630DA34"/>
    <w:rsid w:val="071128C8"/>
    <w:rsid w:val="086CE6D2"/>
    <w:rsid w:val="0883D697"/>
    <w:rsid w:val="08DAC093"/>
    <w:rsid w:val="0A067E9B"/>
    <w:rsid w:val="0BC08E68"/>
    <w:rsid w:val="0D719D83"/>
    <w:rsid w:val="0F1060B9"/>
    <w:rsid w:val="0F70DA15"/>
    <w:rsid w:val="0FC4A7F3"/>
    <w:rsid w:val="0FF072FA"/>
    <w:rsid w:val="1077847F"/>
    <w:rsid w:val="1096A95E"/>
    <w:rsid w:val="10DE1C0D"/>
    <w:rsid w:val="11667F90"/>
    <w:rsid w:val="1194C1F6"/>
    <w:rsid w:val="11BC4FB3"/>
    <w:rsid w:val="159AF66F"/>
    <w:rsid w:val="15E8E780"/>
    <w:rsid w:val="1642838F"/>
    <w:rsid w:val="17C22459"/>
    <w:rsid w:val="17CBF287"/>
    <w:rsid w:val="19FE444B"/>
    <w:rsid w:val="1B106558"/>
    <w:rsid w:val="1DD799BC"/>
    <w:rsid w:val="1E691AE8"/>
    <w:rsid w:val="1F22348C"/>
    <w:rsid w:val="1F95A41C"/>
    <w:rsid w:val="1F9BEE38"/>
    <w:rsid w:val="1FCAAE1E"/>
    <w:rsid w:val="202D8200"/>
    <w:rsid w:val="204DC15E"/>
    <w:rsid w:val="23A49569"/>
    <w:rsid w:val="25164973"/>
    <w:rsid w:val="255494A8"/>
    <w:rsid w:val="25F867E3"/>
    <w:rsid w:val="264D719E"/>
    <w:rsid w:val="27DA9D82"/>
    <w:rsid w:val="2993A7DB"/>
    <w:rsid w:val="2A4F5260"/>
    <w:rsid w:val="2B506E85"/>
    <w:rsid w:val="2C384483"/>
    <w:rsid w:val="2C3AA486"/>
    <w:rsid w:val="2C6E41FF"/>
    <w:rsid w:val="2DDD4598"/>
    <w:rsid w:val="2E7D536D"/>
    <w:rsid w:val="2E8565EA"/>
    <w:rsid w:val="2ED65971"/>
    <w:rsid w:val="2F2BF972"/>
    <w:rsid w:val="2F3962DC"/>
    <w:rsid w:val="2F673353"/>
    <w:rsid w:val="309CBC55"/>
    <w:rsid w:val="30D2732C"/>
    <w:rsid w:val="33DF705B"/>
    <w:rsid w:val="34F4A76E"/>
    <w:rsid w:val="367E8A3B"/>
    <w:rsid w:val="369077CF"/>
    <w:rsid w:val="381473BA"/>
    <w:rsid w:val="39BCD207"/>
    <w:rsid w:val="3A74DD0F"/>
    <w:rsid w:val="3C875719"/>
    <w:rsid w:val="3E2B06E1"/>
    <w:rsid w:val="3E486C90"/>
    <w:rsid w:val="3F9C8933"/>
    <w:rsid w:val="410A0725"/>
    <w:rsid w:val="42BA62E6"/>
    <w:rsid w:val="45261B77"/>
    <w:rsid w:val="47AC98BE"/>
    <w:rsid w:val="47FB021C"/>
    <w:rsid w:val="4858F324"/>
    <w:rsid w:val="48F075DF"/>
    <w:rsid w:val="4A65EB41"/>
    <w:rsid w:val="4A998871"/>
    <w:rsid w:val="4B55933D"/>
    <w:rsid w:val="4BD53B63"/>
    <w:rsid w:val="4C54A752"/>
    <w:rsid w:val="4DF46EA3"/>
    <w:rsid w:val="4E257C4C"/>
    <w:rsid w:val="4EC2391B"/>
    <w:rsid w:val="4F36189F"/>
    <w:rsid w:val="4F82F9C8"/>
    <w:rsid w:val="500AD724"/>
    <w:rsid w:val="50850335"/>
    <w:rsid w:val="51281875"/>
    <w:rsid w:val="5133D823"/>
    <w:rsid w:val="51A80661"/>
    <w:rsid w:val="51DB7705"/>
    <w:rsid w:val="5243B660"/>
    <w:rsid w:val="528B71F9"/>
    <w:rsid w:val="52CEB0E9"/>
    <w:rsid w:val="53E67A12"/>
    <w:rsid w:val="544889D7"/>
    <w:rsid w:val="55630572"/>
    <w:rsid w:val="57535C7F"/>
    <w:rsid w:val="58AAB185"/>
    <w:rsid w:val="58AE8838"/>
    <w:rsid w:val="590FFEE6"/>
    <w:rsid w:val="59FA4527"/>
    <w:rsid w:val="5A1E4299"/>
    <w:rsid w:val="5A24F53A"/>
    <w:rsid w:val="5A8AE441"/>
    <w:rsid w:val="5B7BCEB0"/>
    <w:rsid w:val="5D07584C"/>
    <w:rsid w:val="5F38FD78"/>
    <w:rsid w:val="5F894381"/>
    <w:rsid w:val="642C2B4D"/>
    <w:rsid w:val="643A8584"/>
    <w:rsid w:val="65C7FBAE"/>
    <w:rsid w:val="65EEBC93"/>
    <w:rsid w:val="661BF6EA"/>
    <w:rsid w:val="66C34123"/>
    <w:rsid w:val="67221655"/>
    <w:rsid w:val="67D3ED7F"/>
    <w:rsid w:val="6AF514ED"/>
    <w:rsid w:val="6BBFB91B"/>
    <w:rsid w:val="6D841F7D"/>
    <w:rsid w:val="6E63D365"/>
    <w:rsid w:val="6E79AE01"/>
    <w:rsid w:val="6FB2A5F3"/>
    <w:rsid w:val="729CF544"/>
    <w:rsid w:val="731DDD31"/>
    <w:rsid w:val="73400A9C"/>
    <w:rsid w:val="735679AA"/>
    <w:rsid w:val="741F3D79"/>
    <w:rsid w:val="74619D97"/>
    <w:rsid w:val="74E67C5F"/>
    <w:rsid w:val="750D42AF"/>
    <w:rsid w:val="76EC4334"/>
    <w:rsid w:val="77DF866E"/>
    <w:rsid w:val="7801BA41"/>
    <w:rsid w:val="78B3859E"/>
    <w:rsid w:val="796C900E"/>
    <w:rsid w:val="7D4123EF"/>
    <w:rsid w:val="7D765E6A"/>
    <w:rsid w:val="7F6202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078E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67F9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87B76"/>
    <w:pPr>
      <w:keepNext/>
      <w:jc w:val="center"/>
      <w:outlineLvl w:val="5"/>
    </w:pPr>
    <w:rPr>
      <w:b/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67F93"/>
    <w:rPr>
      <w:rFonts w:ascii="Cambria" w:hAnsi="Cambria"/>
      <w:b/>
      <w:kern w:val="32"/>
      <w:sz w:val="32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787B76"/>
    <w:rPr>
      <w:b/>
      <w:sz w:val="28"/>
      <w:lang/>
    </w:rPr>
  </w:style>
  <w:style w:type="paragraph" w:styleId="FootnoteText">
    <w:name w:val="footnote text"/>
    <w:basedOn w:val="Normal"/>
    <w:link w:val="FootnoteTextChar"/>
    <w:uiPriority w:val="99"/>
    <w:semiHidden/>
    <w:rsid w:val="00A25C9A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B1CD5"/>
    <w:rPr>
      <w:sz w:val="20"/>
      <w:szCs w:val="20"/>
    </w:rPr>
  </w:style>
  <w:style w:type="paragraph" w:styleId="BodyText">
    <w:name w:val="Body Text"/>
    <w:basedOn w:val="Normal"/>
    <w:link w:val="BodyTextChar"/>
    <w:uiPriority w:val="99"/>
    <w:semiHidden/>
    <w:rsid w:val="00A25C9A"/>
    <w:rPr>
      <w:rFonts w:ascii="Arial" w:hAnsi="Arial" w:cs="Arial"/>
      <w:b/>
      <w:bCs/>
      <w:sz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B1CD5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A25C9A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B1CD5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A25C9A"/>
    <w:rPr>
      <w:rFonts w:cs="Times New Roman"/>
    </w:rPr>
  </w:style>
  <w:style w:type="paragraph" w:styleId="BodyTextIndent">
    <w:name w:val="Body Text Indent"/>
    <w:basedOn w:val="Normal"/>
    <w:link w:val="BodyTextIndentChar"/>
    <w:uiPriority w:val="99"/>
    <w:rsid w:val="00A25C9A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EB1CD5"/>
    <w:rPr>
      <w:sz w:val="24"/>
      <w:szCs w:val="24"/>
    </w:rPr>
  </w:style>
  <w:style w:type="character" w:customStyle="1" w:styleId="adres">
    <w:name w:val="adres"/>
    <w:basedOn w:val="DefaultParagraphFont"/>
    <w:uiPriority w:val="99"/>
    <w:rsid w:val="00787B76"/>
    <w:rPr>
      <w:rFonts w:cs="Times New Roman"/>
    </w:rPr>
  </w:style>
  <w:style w:type="character" w:customStyle="1" w:styleId="email">
    <w:name w:val="email"/>
    <w:basedOn w:val="DefaultParagraphFont"/>
    <w:uiPriority w:val="99"/>
    <w:rsid w:val="00787B76"/>
    <w:rPr>
      <w:rFonts w:cs="Times New Roman"/>
    </w:rPr>
  </w:style>
  <w:style w:type="character" w:styleId="Hyperlink">
    <w:name w:val="Hyperlink"/>
    <w:basedOn w:val="DefaultParagraphFont"/>
    <w:uiPriority w:val="99"/>
    <w:rsid w:val="00787B76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BB2B5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andard">
    <w:name w:val="Standard"/>
    <w:uiPriority w:val="99"/>
    <w:rsid w:val="007104D4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ListParagraph">
    <w:name w:val="List Paragraph"/>
    <w:basedOn w:val="Normal"/>
    <w:uiPriority w:val="99"/>
    <w:qFormat/>
    <w:rsid w:val="58AAB18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0032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32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6</Pages>
  <Words>1950</Words>
  <Characters>11703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</dc:title>
  <dc:subject/>
  <dc:creator>Kuratorium Oświaty</dc:creator>
  <cp:keywords/>
  <dc:description/>
  <cp:lastModifiedBy>Nauczyciel</cp:lastModifiedBy>
  <cp:revision>2</cp:revision>
  <cp:lastPrinted>2024-02-01T21:48:00Z</cp:lastPrinted>
  <dcterms:created xsi:type="dcterms:W3CDTF">2025-03-19T12:26:00Z</dcterms:created>
  <dcterms:modified xsi:type="dcterms:W3CDTF">2025-03-19T12:26:00Z</dcterms:modified>
</cp:coreProperties>
</file>