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820" w:rsidRDefault="003D5820" w:rsidP="008D3AE7">
      <w:pPr>
        <w:pStyle w:val="NoSpacing"/>
        <w:spacing w:line="276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IX edycja - KONKURSU EKOLOGICZNEGO</w:t>
      </w:r>
    </w:p>
    <w:p w:rsidR="003D5820" w:rsidRDefault="003D5820" w:rsidP="008D3AE7">
      <w:pPr>
        <w:pStyle w:val="NoSpacing"/>
        <w:spacing w:line="276" w:lineRule="auto"/>
        <w:jc w:val="both"/>
        <w:rPr>
          <w:rFonts w:ascii="Times New Roman" w:hAnsi="Times New Roman"/>
          <w:b/>
          <w:sz w:val="28"/>
        </w:rPr>
      </w:pPr>
    </w:p>
    <w:p w:rsidR="003D5820" w:rsidRDefault="003D5820" w:rsidP="008D3AE7">
      <w:pPr>
        <w:pStyle w:val="NoSpacing"/>
        <w:spacing w:line="276" w:lineRule="auto"/>
        <w:jc w:val="both"/>
        <w:rPr>
          <w:rFonts w:ascii="Times New Roman" w:hAnsi="Times New Roman"/>
          <w:b/>
          <w:sz w:val="28"/>
        </w:rPr>
      </w:pPr>
      <w:r w:rsidRPr="00E57AD7">
        <w:rPr>
          <w:rFonts w:ascii="Times New Roman" w:hAnsi="Times New Roman"/>
          <w:b/>
          <w:sz w:val="28"/>
        </w:rPr>
        <w:t>Regulamin</w:t>
      </w:r>
    </w:p>
    <w:p w:rsidR="003D5820" w:rsidRDefault="003D5820" w:rsidP="008D3AE7">
      <w:pPr>
        <w:pStyle w:val="NoSpacing"/>
        <w:numPr>
          <w:ilvl w:val="0"/>
          <w:numId w:val="1"/>
        </w:numPr>
        <w:tabs>
          <w:tab w:val="left" w:pos="284"/>
        </w:tabs>
        <w:spacing w:line="276" w:lineRule="auto"/>
        <w:ind w:left="0" w:hanging="11"/>
        <w:jc w:val="both"/>
        <w:rPr>
          <w:rFonts w:ascii="Times New Roman" w:hAnsi="Times New Roman"/>
          <w:b/>
          <w:sz w:val="24"/>
        </w:rPr>
      </w:pPr>
      <w:r w:rsidRPr="00E57AD7">
        <w:rPr>
          <w:rFonts w:ascii="Times New Roman" w:hAnsi="Times New Roman"/>
          <w:b/>
          <w:sz w:val="24"/>
        </w:rPr>
        <w:t>ORGANIZATOR I CZAS TRWANIA KONKURSU</w:t>
      </w:r>
    </w:p>
    <w:p w:rsidR="003D5820" w:rsidRDefault="003D5820" w:rsidP="008D3AE7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 w:rsidRPr="009A1044">
        <w:rPr>
          <w:rFonts w:ascii="Times New Roman" w:hAnsi="Times New Roman"/>
          <w:sz w:val="24"/>
        </w:rPr>
        <w:t xml:space="preserve">1.1. Organizatorem </w:t>
      </w:r>
      <w:r>
        <w:rPr>
          <w:rFonts w:ascii="Times New Roman" w:hAnsi="Times New Roman"/>
          <w:sz w:val="24"/>
        </w:rPr>
        <w:t xml:space="preserve">Szkolnego Konkursu Ekologicznego zwanego dalej „Konkursem” </w:t>
      </w:r>
      <w:r w:rsidRPr="00E968A8">
        <w:rPr>
          <w:rFonts w:ascii="Times New Roman" w:hAnsi="Times New Roman"/>
          <w:sz w:val="24"/>
        </w:rPr>
        <w:t>jest Zespół Kształtowania Środowiska</w:t>
      </w:r>
      <w:r>
        <w:rPr>
          <w:rFonts w:ascii="Times New Roman" w:hAnsi="Times New Roman"/>
          <w:sz w:val="24"/>
        </w:rPr>
        <w:t xml:space="preserve"> w Zespole Szkół Nr 2 im. Wł. Orkana w Szczecinie, ul. Portowa 21.</w:t>
      </w:r>
    </w:p>
    <w:p w:rsidR="003D5820" w:rsidRDefault="003D5820" w:rsidP="008D3AE7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1.2. Konkurs rozpocznie się w dniu </w:t>
      </w:r>
      <w:r>
        <w:rPr>
          <w:rFonts w:ascii="Times New Roman" w:hAnsi="Times New Roman"/>
          <w:b/>
          <w:sz w:val="24"/>
        </w:rPr>
        <w:t>24 kwietnia</w:t>
      </w:r>
      <w:r w:rsidRPr="008B6268">
        <w:rPr>
          <w:rFonts w:ascii="Times New Roman" w:hAnsi="Times New Roman"/>
          <w:b/>
          <w:sz w:val="24"/>
        </w:rPr>
        <w:t xml:space="preserve"> 20</w:t>
      </w:r>
      <w:r>
        <w:rPr>
          <w:rFonts w:ascii="Times New Roman" w:hAnsi="Times New Roman"/>
          <w:b/>
          <w:sz w:val="24"/>
        </w:rPr>
        <w:t>23</w:t>
      </w:r>
      <w:r>
        <w:rPr>
          <w:rFonts w:ascii="Times New Roman" w:hAnsi="Times New Roman"/>
          <w:sz w:val="24"/>
        </w:rPr>
        <w:t xml:space="preserve"> </w:t>
      </w:r>
      <w:r w:rsidRPr="008B6268">
        <w:rPr>
          <w:rFonts w:ascii="Times New Roman" w:hAnsi="Times New Roman"/>
          <w:b/>
          <w:sz w:val="24"/>
        </w:rPr>
        <w:t xml:space="preserve">r. </w:t>
      </w:r>
      <w:r>
        <w:rPr>
          <w:rFonts w:ascii="Times New Roman" w:hAnsi="Times New Roman"/>
          <w:sz w:val="24"/>
        </w:rPr>
        <w:t xml:space="preserve"> godz.10-13</w:t>
      </w:r>
    </w:p>
    <w:p w:rsidR="003D5820" w:rsidRPr="009A1044" w:rsidRDefault="003D5820" w:rsidP="008D3AE7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1.3 Rozstrzygnięcie konkursu nastąpi </w:t>
      </w:r>
      <w:r>
        <w:rPr>
          <w:rFonts w:ascii="Times New Roman" w:hAnsi="Times New Roman"/>
          <w:b/>
          <w:sz w:val="24"/>
        </w:rPr>
        <w:t>24</w:t>
      </w:r>
      <w:r w:rsidRPr="008B6268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kwietnia</w:t>
      </w:r>
      <w:r w:rsidRPr="008B6268">
        <w:rPr>
          <w:rFonts w:ascii="Times New Roman" w:hAnsi="Times New Roman"/>
          <w:b/>
          <w:sz w:val="24"/>
        </w:rPr>
        <w:t xml:space="preserve"> 20</w:t>
      </w:r>
      <w:r>
        <w:rPr>
          <w:rFonts w:ascii="Times New Roman" w:hAnsi="Times New Roman"/>
          <w:b/>
          <w:sz w:val="24"/>
        </w:rPr>
        <w:t>23</w:t>
      </w:r>
      <w:r w:rsidRPr="008B6268">
        <w:rPr>
          <w:rFonts w:ascii="Times New Roman" w:hAnsi="Times New Roman"/>
          <w:b/>
          <w:sz w:val="24"/>
        </w:rPr>
        <w:t xml:space="preserve"> r.</w:t>
      </w:r>
      <w:r>
        <w:rPr>
          <w:rFonts w:ascii="Times New Roman" w:hAnsi="Times New Roman"/>
          <w:b/>
          <w:sz w:val="24"/>
        </w:rPr>
        <w:t xml:space="preserve"> godz.14</w:t>
      </w:r>
    </w:p>
    <w:p w:rsidR="003D5820" w:rsidRDefault="003D5820" w:rsidP="008D3AE7">
      <w:pPr>
        <w:pStyle w:val="NoSpacing"/>
        <w:numPr>
          <w:ilvl w:val="0"/>
          <w:numId w:val="1"/>
        </w:numPr>
        <w:tabs>
          <w:tab w:val="left" w:pos="284"/>
        </w:tabs>
        <w:spacing w:line="276" w:lineRule="auto"/>
        <w:ind w:left="0" w:hanging="11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CEL KONKURSU</w:t>
      </w:r>
    </w:p>
    <w:p w:rsidR="003D5820" w:rsidRPr="008D3AE7" w:rsidRDefault="003D5820" w:rsidP="008D3AE7">
      <w:pPr>
        <w:pStyle w:val="NoSpacing"/>
        <w:numPr>
          <w:ilvl w:val="0"/>
          <w:numId w:val="5"/>
        </w:numPr>
        <w:tabs>
          <w:tab w:val="left" w:pos="284"/>
        </w:tabs>
        <w:spacing w:line="276" w:lineRule="auto"/>
        <w:ind w:left="0" w:hanging="11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  <w:szCs w:val="24"/>
        </w:rPr>
        <w:t xml:space="preserve"> zdobywanie i pogłębianie wiedzy ekologicznej i ochrony środowiska;</w:t>
      </w:r>
    </w:p>
    <w:p w:rsidR="003D5820" w:rsidRPr="008D3AE7" w:rsidRDefault="003D5820" w:rsidP="008D3AE7">
      <w:pPr>
        <w:pStyle w:val="NoSpacing"/>
        <w:numPr>
          <w:ilvl w:val="0"/>
          <w:numId w:val="5"/>
        </w:numPr>
        <w:tabs>
          <w:tab w:val="left" w:pos="284"/>
        </w:tabs>
        <w:spacing w:line="276" w:lineRule="auto"/>
        <w:ind w:left="0" w:hanging="11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  <w:szCs w:val="24"/>
        </w:rPr>
        <w:t>uwrażliwianie na aktualne problemy ochrony najbliższego środowiska;</w:t>
      </w:r>
    </w:p>
    <w:p w:rsidR="003D5820" w:rsidRPr="008D3AE7" w:rsidRDefault="003D5820" w:rsidP="008D3AE7">
      <w:pPr>
        <w:pStyle w:val="NoSpacing"/>
        <w:numPr>
          <w:ilvl w:val="0"/>
          <w:numId w:val="5"/>
        </w:numPr>
        <w:tabs>
          <w:tab w:val="left" w:pos="284"/>
        </w:tabs>
        <w:spacing w:line="276" w:lineRule="auto"/>
        <w:ind w:left="0" w:hanging="11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  <w:szCs w:val="24"/>
        </w:rPr>
        <w:t>propagowanie idei zrównoważonego rozwoju;</w:t>
      </w:r>
    </w:p>
    <w:p w:rsidR="003D5820" w:rsidRPr="008D3AE7" w:rsidRDefault="003D5820" w:rsidP="008D3AE7">
      <w:pPr>
        <w:pStyle w:val="NoSpacing"/>
        <w:numPr>
          <w:ilvl w:val="0"/>
          <w:numId w:val="5"/>
        </w:numPr>
        <w:tabs>
          <w:tab w:val="left" w:pos="284"/>
        </w:tabs>
        <w:spacing w:line="276" w:lineRule="auto"/>
        <w:ind w:left="0" w:hanging="11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  <w:szCs w:val="24"/>
        </w:rPr>
        <w:t>rozbudzanie i pogłębianie zamiłowania oraz szacunku dla przyrody;</w:t>
      </w:r>
    </w:p>
    <w:p w:rsidR="003D5820" w:rsidRPr="0004407C" w:rsidRDefault="003D5820" w:rsidP="008D3AE7">
      <w:pPr>
        <w:pStyle w:val="NoSpacing"/>
        <w:numPr>
          <w:ilvl w:val="0"/>
          <w:numId w:val="5"/>
        </w:numPr>
        <w:tabs>
          <w:tab w:val="left" w:pos="284"/>
        </w:tabs>
        <w:spacing w:line="276" w:lineRule="auto"/>
        <w:ind w:left="0" w:hanging="11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  <w:szCs w:val="24"/>
        </w:rPr>
        <w:t>integracja młodzieży klasy 7 i 8 szkoły podstawowej ;</w:t>
      </w:r>
    </w:p>
    <w:p w:rsidR="003D5820" w:rsidRPr="00DE114F" w:rsidRDefault="003D5820" w:rsidP="008D3AE7">
      <w:pPr>
        <w:pStyle w:val="NoSpacing"/>
        <w:numPr>
          <w:ilvl w:val="0"/>
          <w:numId w:val="5"/>
        </w:numPr>
        <w:tabs>
          <w:tab w:val="left" w:pos="284"/>
        </w:tabs>
        <w:spacing w:line="276" w:lineRule="auto"/>
        <w:ind w:left="0" w:hanging="11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  <w:szCs w:val="24"/>
        </w:rPr>
        <w:t>wyrabianie poczucia estetyki i piękna oraz odpowiedzialności za naturalne środowisko</w:t>
      </w:r>
    </w:p>
    <w:p w:rsidR="003D5820" w:rsidRDefault="003D5820" w:rsidP="008D3AE7">
      <w:pPr>
        <w:pStyle w:val="NoSpacing"/>
        <w:numPr>
          <w:ilvl w:val="0"/>
          <w:numId w:val="1"/>
        </w:numPr>
        <w:tabs>
          <w:tab w:val="left" w:pos="284"/>
        </w:tabs>
        <w:spacing w:line="276" w:lineRule="auto"/>
        <w:ind w:left="0" w:hanging="11"/>
        <w:jc w:val="both"/>
        <w:rPr>
          <w:rFonts w:ascii="Times New Roman" w:hAnsi="Times New Roman"/>
          <w:b/>
          <w:sz w:val="24"/>
        </w:rPr>
      </w:pPr>
      <w:r w:rsidRPr="00E57AD7">
        <w:rPr>
          <w:rFonts w:ascii="Times New Roman" w:hAnsi="Times New Roman"/>
          <w:b/>
          <w:sz w:val="24"/>
        </w:rPr>
        <w:t>WARUNKI UCZESTNICTWA</w:t>
      </w:r>
    </w:p>
    <w:p w:rsidR="003D5820" w:rsidRPr="008B6268" w:rsidRDefault="003D5820" w:rsidP="008D3AE7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i/>
          <w:color w:val="FF0000"/>
          <w:sz w:val="24"/>
        </w:rPr>
      </w:pPr>
      <w:r>
        <w:rPr>
          <w:rFonts w:ascii="Times New Roman" w:hAnsi="Times New Roman"/>
          <w:sz w:val="24"/>
        </w:rPr>
        <w:t>3.1. Uczestnikiem konkursu są 3 osobowe drużyny szkół podstawowych miasta Szczecina i okolic</w:t>
      </w:r>
    </w:p>
    <w:p w:rsidR="003D5820" w:rsidRPr="008D3AE7" w:rsidRDefault="003D5820" w:rsidP="008D3AE7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4"/>
        </w:rPr>
        <w:t xml:space="preserve">3.2. Warunkiem uczestnictwa w Konkursie jest zgłoszenie się Uczestników na Karcie Zgłoszeniowej do dnia </w:t>
      </w:r>
      <w:r w:rsidRPr="008E1A3A">
        <w:rPr>
          <w:rFonts w:ascii="Times New Roman" w:hAnsi="Times New Roman"/>
          <w:b/>
          <w:bCs/>
          <w:sz w:val="24"/>
        </w:rPr>
        <w:t>2</w:t>
      </w:r>
      <w:r>
        <w:rPr>
          <w:rFonts w:ascii="Times New Roman" w:hAnsi="Times New Roman"/>
          <w:b/>
          <w:bCs/>
          <w:sz w:val="24"/>
        </w:rPr>
        <w:t>0</w:t>
      </w:r>
      <w:r w:rsidRPr="008E1A3A">
        <w:rPr>
          <w:rFonts w:ascii="Times New Roman" w:hAnsi="Times New Roman"/>
          <w:b/>
          <w:bCs/>
          <w:sz w:val="24"/>
        </w:rPr>
        <w:t xml:space="preserve"> kwietnia 202</w:t>
      </w:r>
      <w:r>
        <w:rPr>
          <w:rFonts w:ascii="Times New Roman" w:hAnsi="Times New Roman"/>
          <w:b/>
          <w:bCs/>
          <w:sz w:val="24"/>
        </w:rPr>
        <w:t>3</w:t>
      </w:r>
      <w:r w:rsidRPr="008E1A3A">
        <w:rPr>
          <w:rFonts w:ascii="Times New Roman" w:hAnsi="Times New Roman"/>
          <w:b/>
          <w:bCs/>
          <w:sz w:val="24"/>
        </w:rPr>
        <w:t>r.</w:t>
      </w:r>
      <w:r>
        <w:rPr>
          <w:rFonts w:ascii="Times New Roman" w:hAnsi="Times New Roman"/>
          <w:sz w:val="24"/>
        </w:rPr>
        <w:t xml:space="preserve"> i przesłanie jej na fax </w:t>
      </w:r>
      <w:r w:rsidRPr="00407ACA">
        <w:rPr>
          <w:rFonts w:ascii="Times New Roman" w:hAnsi="Times New Roman"/>
          <w:b/>
          <w:color w:val="002060"/>
          <w:sz w:val="24"/>
        </w:rPr>
        <w:t>091-44-15-16</w:t>
      </w:r>
      <w:r>
        <w:rPr>
          <w:rFonts w:ascii="Times New Roman" w:hAnsi="Times New Roman"/>
          <w:b/>
          <w:color w:val="002060"/>
          <w:sz w:val="24"/>
        </w:rPr>
        <w:t>0</w:t>
      </w:r>
      <w:r>
        <w:rPr>
          <w:rFonts w:ascii="Times New Roman" w:hAnsi="Times New Roman"/>
          <w:sz w:val="24"/>
        </w:rPr>
        <w:t xml:space="preserve">, lub na email szkoły: </w:t>
      </w:r>
      <w:hyperlink r:id="rId7" w:history="1">
        <w:r w:rsidRPr="00C43015">
          <w:rPr>
            <w:rStyle w:val="Hyperlink"/>
          </w:rPr>
          <w:t>zs2@miasto.szczecin.pl</w:t>
        </w:r>
      </w:hyperlink>
      <w:r>
        <w:t xml:space="preserve"> </w:t>
      </w:r>
    </w:p>
    <w:p w:rsidR="003D5820" w:rsidRDefault="003D5820" w:rsidP="008D3AE7">
      <w:pPr>
        <w:pStyle w:val="NoSpacing"/>
        <w:numPr>
          <w:ilvl w:val="0"/>
          <w:numId w:val="1"/>
        </w:numPr>
        <w:tabs>
          <w:tab w:val="left" w:pos="284"/>
        </w:tabs>
        <w:spacing w:line="276" w:lineRule="auto"/>
        <w:ind w:left="0" w:hanging="11"/>
        <w:jc w:val="both"/>
        <w:rPr>
          <w:rFonts w:ascii="Times New Roman" w:hAnsi="Times New Roman"/>
          <w:b/>
          <w:sz w:val="24"/>
        </w:rPr>
      </w:pPr>
      <w:r w:rsidRPr="00E57AD7">
        <w:rPr>
          <w:rFonts w:ascii="Times New Roman" w:hAnsi="Times New Roman"/>
          <w:b/>
          <w:sz w:val="24"/>
        </w:rPr>
        <w:t>KONKURS</w:t>
      </w:r>
    </w:p>
    <w:p w:rsidR="003D5820" w:rsidRDefault="003D5820" w:rsidP="008D3AE7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4</w:t>
      </w:r>
      <w:r w:rsidRPr="00646F74"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</w:rPr>
        <w:t>Konkurs składa się z dwóch etapów:</w:t>
      </w:r>
    </w:p>
    <w:p w:rsidR="003D5820" w:rsidRDefault="003D5820" w:rsidP="008D3AE7">
      <w:pPr>
        <w:pStyle w:val="NoSpacing"/>
        <w:numPr>
          <w:ilvl w:val="0"/>
          <w:numId w:val="2"/>
        </w:numPr>
        <w:tabs>
          <w:tab w:val="left" w:pos="284"/>
        </w:tabs>
        <w:spacing w:line="276" w:lineRule="auto"/>
        <w:ind w:left="0" w:hanging="56"/>
        <w:jc w:val="both"/>
        <w:rPr>
          <w:rFonts w:ascii="Times New Roman" w:hAnsi="Times New Roman"/>
          <w:sz w:val="24"/>
        </w:rPr>
      </w:pPr>
      <w:r w:rsidRPr="008B6268">
        <w:rPr>
          <w:rFonts w:ascii="Times New Roman" w:hAnsi="Times New Roman"/>
          <w:b/>
          <w:sz w:val="24"/>
        </w:rPr>
        <w:t>etap pisemny</w:t>
      </w:r>
      <w:r>
        <w:rPr>
          <w:rFonts w:ascii="Times New Roman" w:hAnsi="Times New Roman"/>
          <w:sz w:val="24"/>
        </w:rPr>
        <w:t xml:space="preserve"> – </w:t>
      </w:r>
      <w:r w:rsidRPr="008B6268">
        <w:rPr>
          <w:rFonts w:ascii="Times New Roman" w:hAnsi="Times New Roman"/>
          <w:sz w:val="24"/>
        </w:rPr>
        <w:t xml:space="preserve">test </w:t>
      </w:r>
      <w:r>
        <w:rPr>
          <w:rFonts w:ascii="Times New Roman" w:hAnsi="Times New Roman"/>
          <w:sz w:val="24"/>
        </w:rPr>
        <w:t>z zakresu wiedzy ekologicznej i ochrony środowiska</w:t>
      </w:r>
    </w:p>
    <w:p w:rsidR="003D5820" w:rsidRPr="008B6268" w:rsidRDefault="003D5820" w:rsidP="008D3AE7">
      <w:pPr>
        <w:pStyle w:val="NoSpacing"/>
        <w:numPr>
          <w:ilvl w:val="0"/>
          <w:numId w:val="2"/>
        </w:numPr>
        <w:tabs>
          <w:tab w:val="left" w:pos="284"/>
        </w:tabs>
        <w:spacing w:line="276" w:lineRule="auto"/>
        <w:ind w:left="0" w:hanging="56"/>
        <w:jc w:val="both"/>
        <w:rPr>
          <w:rFonts w:ascii="Times New Roman" w:hAnsi="Times New Roman"/>
          <w:sz w:val="24"/>
        </w:rPr>
      </w:pPr>
      <w:r w:rsidRPr="008B6268">
        <w:rPr>
          <w:rFonts w:ascii="Times New Roman" w:hAnsi="Times New Roman"/>
          <w:b/>
          <w:sz w:val="24"/>
        </w:rPr>
        <w:t>etap praktyczny</w:t>
      </w:r>
      <w:r w:rsidRPr="008B6268">
        <w:rPr>
          <w:rFonts w:ascii="Times New Roman" w:hAnsi="Times New Roman"/>
          <w:sz w:val="24"/>
        </w:rPr>
        <w:t xml:space="preserve"> – </w:t>
      </w:r>
      <w:r>
        <w:rPr>
          <w:rFonts w:ascii="Times New Roman" w:hAnsi="Times New Roman"/>
          <w:sz w:val="24"/>
        </w:rPr>
        <w:t xml:space="preserve"> konkursy grupowe</w:t>
      </w:r>
      <w:r w:rsidRPr="008B6268">
        <w:rPr>
          <w:rFonts w:ascii="Times New Roman" w:hAnsi="Times New Roman"/>
          <w:sz w:val="24"/>
        </w:rPr>
        <w:t>.</w:t>
      </w:r>
    </w:p>
    <w:p w:rsidR="003D5820" w:rsidRDefault="003D5820" w:rsidP="00C83709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5. </w:t>
      </w:r>
      <w:r w:rsidRPr="00E57AD7">
        <w:rPr>
          <w:rFonts w:ascii="Times New Roman" w:hAnsi="Times New Roman"/>
          <w:b/>
          <w:sz w:val="24"/>
        </w:rPr>
        <w:t>ZASADY KONKURSU</w:t>
      </w:r>
    </w:p>
    <w:p w:rsidR="003D5820" w:rsidRPr="008B6268" w:rsidRDefault="003D5820" w:rsidP="008D3AE7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5.1. Etap pisemny Konkursu odbędzie się </w:t>
      </w:r>
      <w:r>
        <w:rPr>
          <w:rFonts w:ascii="Times New Roman" w:hAnsi="Times New Roman"/>
          <w:b/>
          <w:sz w:val="24"/>
        </w:rPr>
        <w:t>24</w:t>
      </w:r>
      <w:r w:rsidRPr="008B6268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kwietnia</w:t>
      </w:r>
      <w:r w:rsidRPr="008B6268">
        <w:rPr>
          <w:rFonts w:ascii="Times New Roman" w:hAnsi="Times New Roman"/>
          <w:b/>
          <w:sz w:val="24"/>
        </w:rPr>
        <w:t xml:space="preserve"> 20</w:t>
      </w:r>
      <w:r>
        <w:rPr>
          <w:rFonts w:ascii="Times New Roman" w:hAnsi="Times New Roman"/>
          <w:b/>
          <w:sz w:val="24"/>
        </w:rPr>
        <w:t>23</w:t>
      </w:r>
      <w:r w:rsidRPr="008B6268">
        <w:rPr>
          <w:rFonts w:ascii="Times New Roman" w:hAnsi="Times New Roman"/>
          <w:b/>
          <w:sz w:val="24"/>
        </w:rPr>
        <w:t xml:space="preserve"> r.</w:t>
      </w:r>
      <w:r>
        <w:rPr>
          <w:rFonts w:ascii="Times New Roman" w:hAnsi="Times New Roman"/>
          <w:sz w:val="24"/>
        </w:rPr>
        <w:t xml:space="preserve"> w Zespole Szkół nr 2 w Szczecinie</w:t>
      </w:r>
    </w:p>
    <w:p w:rsidR="003D5820" w:rsidRDefault="003D5820" w:rsidP="008D3AE7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5</w:t>
      </w:r>
      <w:r w:rsidRPr="00D85667">
        <w:rPr>
          <w:rFonts w:ascii="Times New Roman" w:hAnsi="Times New Roman"/>
          <w:sz w:val="24"/>
        </w:rPr>
        <w:t>.2.</w:t>
      </w:r>
      <w:r>
        <w:rPr>
          <w:rFonts w:ascii="Times New Roman" w:hAnsi="Times New Roman"/>
          <w:sz w:val="24"/>
        </w:rPr>
        <w:t xml:space="preserve">  Etap praktyczny Konkursu odbędzie się dla 5 drużyn, które otrzymają najlepszy wynik z testów.</w:t>
      </w:r>
    </w:p>
    <w:p w:rsidR="003D5820" w:rsidRDefault="003D5820" w:rsidP="00C83709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6.  </w:t>
      </w:r>
      <w:r w:rsidRPr="00E57AD7">
        <w:rPr>
          <w:rFonts w:ascii="Times New Roman" w:hAnsi="Times New Roman"/>
          <w:b/>
          <w:sz w:val="24"/>
        </w:rPr>
        <w:t>ROZTRZYGNIĘCIE KONKURSU I NAGRODY</w:t>
      </w:r>
    </w:p>
    <w:p w:rsidR="003D5820" w:rsidRDefault="003D5820" w:rsidP="008D3AE7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6.1. Ocenę testu dokonywana Jury powołane przez Organizatora.</w:t>
      </w:r>
    </w:p>
    <w:p w:rsidR="003D5820" w:rsidRDefault="003D5820" w:rsidP="008D3AE7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6.2. Jury biorąc pod uwagę sumę punktów za etap pisemny i praktyczny przyzna nagrody:</w:t>
      </w:r>
    </w:p>
    <w:p w:rsidR="003D5820" w:rsidRDefault="003D5820" w:rsidP="008D3AE7">
      <w:pPr>
        <w:pStyle w:val="NoSpacing"/>
        <w:tabs>
          <w:tab w:val="left" w:pos="284"/>
        </w:tabs>
        <w:spacing w:line="276" w:lineRule="auto"/>
        <w:rPr>
          <w:rFonts w:ascii="Times New Roman" w:hAnsi="Times New Roman"/>
          <w:sz w:val="24"/>
          <w:szCs w:val="24"/>
        </w:rPr>
      </w:pPr>
      <w:r w:rsidRPr="00E57AD7">
        <w:rPr>
          <w:rFonts w:ascii="Times New Roman" w:hAnsi="Times New Roman"/>
          <w:sz w:val="24"/>
          <w:szCs w:val="24"/>
        </w:rPr>
        <w:t xml:space="preserve">a) </w:t>
      </w:r>
      <w:r>
        <w:rPr>
          <w:rFonts w:ascii="Times New Roman" w:hAnsi="Times New Roman"/>
          <w:sz w:val="24"/>
          <w:szCs w:val="24"/>
        </w:rPr>
        <w:t xml:space="preserve">za I, II  i III miejsce w konkursie </w:t>
      </w:r>
    </w:p>
    <w:p w:rsidR="003D5820" w:rsidRPr="003C470B" w:rsidRDefault="003D5820" w:rsidP="008D3AE7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Wszyscy uczestnicy Konkursu otrzymują pamiątkowe Dyplomy.</w:t>
      </w:r>
    </w:p>
    <w:p w:rsidR="003D5820" w:rsidRDefault="003D5820" w:rsidP="00C83709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7.  </w:t>
      </w:r>
      <w:r w:rsidRPr="00E57AD7">
        <w:rPr>
          <w:rFonts w:ascii="Times New Roman" w:hAnsi="Times New Roman"/>
          <w:b/>
          <w:sz w:val="24"/>
        </w:rPr>
        <w:t>OGŁOSZENIE WYNIKÓW I WYDANIE NAGRÓD</w:t>
      </w:r>
    </w:p>
    <w:p w:rsidR="003D5820" w:rsidRDefault="003D5820" w:rsidP="008D3AE7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</w:t>
      </w:r>
      <w:r w:rsidRPr="002739EB">
        <w:rPr>
          <w:rFonts w:ascii="Times New Roman" w:hAnsi="Times New Roman"/>
          <w:sz w:val="24"/>
        </w:rPr>
        <w:t>.1. Rozstrzygnię</w:t>
      </w:r>
      <w:r>
        <w:rPr>
          <w:rFonts w:ascii="Times New Roman" w:hAnsi="Times New Roman"/>
          <w:sz w:val="24"/>
        </w:rPr>
        <w:t xml:space="preserve">cie Konkursu zostanie ogłoszone </w:t>
      </w:r>
      <w:r>
        <w:rPr>
          <w:rFonts w:ascii="Times New Roman" w:hAnsi="Times New Roman"/>
          <w:b/>
          <w:sz w:val="24"/>
        </w:rPr>
        <w:t>24</w:t>
      </w:r>
      <w:r w:rsidRPr="002739EB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kwietnia</w:t>
      </w:r>
      <w:r w:rsidRPr="002739EB">
        <w:rPr>
          <w:rFonts w:ascii="Times New Roman" w:hAnsi="Times New Roman"/>
          <w:b/>
          <w:sz w:val="24"/>
        </w:rPr>
        <w:t xml:space="preserve"> 20</w:t>
      </w:r>
      <w:r>
        <w:rPr>
          <w:rFonts w:ascii="Times New Roman" w:hAnsi="Times New Roman"/>
          <w:b/>
          <w:sz w:val="24"/>
        </w:rPr>
        <w:t>23</w:t>
      </w:r>
      <w:r w:rsidRPr="002739EB">
        <w:rPr>
          <w:rFonts w:ascii="Times New Roman" w:hAnsi="Times New Roman"/>
          <w:b/>
          <w:sz w:val="24"/>
        </w:rPr>
        <w:t xml:space="preserve"> r.</w:t>
      </w:r>
      <w:r w:rsidRPr="0092565F">
        <w:rPr>
          <w:rFonts w:ascii="Times New Roman" w:hAnsi="Times New Roman"/>
          <w:sz w:val="24"/>
        </w:rPr>
        <w:t xml:space="preserve"> </w:t>
      </w:r>
    </w:p>
    <w:p w:rsidR="003D5820" w:rsidRPr="002739EB" w:rsidRDefault="003D5820" w:rsidP="008D3AE7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7.2. Zwycięzcy Konkursu zostaną w dniu rozstrzygnięcia Konkursu powiadomieni przez Organizatora                        o przyznaniu im nagród.</w:t>
      </w:r>
    </w:p>
    <w:p w:rsidR="003D5820" w:rsidRDefault="003D5820" w:rsidP="00C83709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8.  </w:t>
      </w:r>
      <w:r w:rsidRPr="00E57AD7">
        <w:rPr>
          <w:rFonts w:ascii="Times New Roman" w:hAnsi="Times New Roman"/>
          <w:b/>
          <w:sz w:val="24"/>
        </w:rPr>
        <w:t>POSTANOWIENIA KOŃCOWE</w:t>
      </w:r>
    </w:p>
    <w:p w:rsidR="003D5820" w:rsidRPr="00C83709" w:rsidRDefault="003D5820" w:rsidP="00832517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8</w:t>
      </w:r>
      <w:r w:rsidRPr="002739EB">
        <w:rPr>
          <w:rFonts w:ascii="Times New Roman" w:hAnsi="Times New Roman"/>
          <w:sz w:val="24"/>
        </w:rPr>
        <w:t xml:space="preserve">.1. </w:t>
      </w:r>
      <w:r>
        <w:rPr>
          <w:rFonts w:ascii="Times New Roman" w:hAnsi="Times New Roman"/>
          <w:sz w:val="24"/>
        </w:rPr>
        <w:t>Regulamin Konkursu znajduje się do wglądu: u Organizatora</w:t>
      </w:r>
    </w:p>
    <w:p w:rsidR="003D5820" w:rsidRDefault="003D5820" w:rsidP="00765ACB">
      <w:pPr>
        <w:pStyle w:val="NoSpacing"/>
        <w:tabs>
          <w:tab w:val="left" w:pos="284"/>
        </w:tabs>
        <w:spacing w:line="276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sz w:val="24"/>
        </w:rPr>
        <w:t>8.2. Wszelkie pytania i uwagi można kierować do  pani Wiolety Niedostatkiewicz nr tel. 501711342</w:t>
      </w:r>
      <w:r>
        <w:rPr>
          <w:rFonts w:ascii="Times New Roman" w:hAnsi="Times New Roman"/>
          <w:sz w:val="24"/>
        </w:rPr>
        <w:br/>
      </w:r>
      <w:r>
        <w:rPr>
          <w:rFonts w:ascii="Times New Roman" w:hAnsi="Times New Roman"/>
          <w:b/>
          <w:sz w:val="24"/>
        </w:rPr>
        <w:t>9. ZAGADNIENIA DO PYTAŃ KONKURSOWYCH</w:t>
      </w:r>
    </w:p>
    <w:p w:rsidR="003D5820" w:rsidRDefault="003D5820" w:rsidP="008D3AE7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9.1. Ekologia </w:t>
      </w:r>
    </w:p>
    <w:p w:rsidR="003D5820" w:rsidRDefault="003D5820" w:rsidP="008D3AE7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9.2. Problemy ochrony środowiska</w:t>
      </w:r>
    </w:p>
    <w:p w:rsidR="003D5820" w:rsidRDefault="003D5820" w:rsidP="008D3AE7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9.3. Zjawiska globalne</w:t>
      </w:r>
    </w:p>
    <w:p w:rsidR="003D5820" w:rsidRDefault="003D5820" w:rsidP="00DD1205">
      <w:pPr>
        <w:pStyle w:val="NoSpacing"/>
        <w:tabs>
          <w:tab w:val="left" w:pos="284"/>
        </w:tabs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>9.4. Gospodarka i ochrona środowiska przyrodniczego</w:t>
      </w:r>
    </w:p>
    <w:p w:rsidR="003D5820" w:rsidRDefault="003D5820" w:rsidP="00C837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C83709">
        <w:rPr>
          <w:rFonts w:ascii="Times New Roman" w:hAnsi="Times New Roman"/>
          <w:b/>
          <w:sz w:val="24"/>
          <w:szCs w:val="24"/>
        </w:rPr>
        <w:t>KARTA ZGŁOSZENIA DO KONKURSU EKOLOGICZNEGO</w:t>
      </w:r>
    </w:p>
    <w:p w:rsidR="003D5820" w:rsidRPr="00C83709" w:rsidRDefault="003D5820" w:rsidP="00C83709">
      <w:pPr>
        <w:spacing w:before="100" w:beforeAutospacing="1" w:after="100" w:afterAutospacing="1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Nazwa placówki oświatowej</w:t>
      </w:r>
    </w:p>
    <w:p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</w:t>
      </w:r>
    </w:p>
    <w:p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………………………………………………………………………………………………………………….</w:t>
      </w:r>
    </w:p>
    <w:p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Imiona i nazwiska uczestników</w:t>
      </w:r>
    </w:p>
    <w:p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1……………………………………………………………………………………………………….</w:t>
      </w:r>
    </w:p>
    <w:p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2……………………………………………………………………………………………………….</w:t>
      </w:r>
    </w:p>
    <w:p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3……………………………………………………………………………………………………….</w:t>
      </w:r>
    </w:p>
    <w:p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Nazwisko opiekuna grupy</w:t>
      </w:r>
    </w:p>
    <w:p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……………………………………………………………………………………………………….</w:t>
      </w:r>
    </w:p>
    <w:p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Wyrażamy zgodę na publikowanie danych (wiek, nazwisko, imię) uczniów biorących udział w Konkursie Ekologicznym.</w:t>
      </w:r>
    </w:p>
    <w:p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:rsidR="003D5820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:rsidR="003D5820" w:rsidRPr="00E57AD7" w:rsidRDefault="003D5820" w:rsidP="008D3AE7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………………………………………dnia…………………………………………………………………….</w:t>
      </w:r>
      <w:r>
        <w:rPr>
          <w:rFonts w:ascii="Times New Roman" w:hAnsi="Times New Roman"/>
          <w:sz w:val="24"/>
          <w:szCs w:val="24"/>
        </w:rPr>
        <w:br/>
        <w:t xml:space="preserve">                                                                                               (podpis dyrektora szkoły)</w:t>
      </w:r>
    </w:p>
    <w:p w:rsidR="003D5820" w:rsidRPr="00E57AD7" w:rsidRDefault="003D5820" w:rsidP="008D3AE7">
      <w:pPr>
        <w:pBdr>
          <w:top w:val="single" w:sz="6" w:space="1" w:color="auto"/>
        </w:pBdr>
        <w:spacing w:after="0" w:line="240" w:lineRule="auto"/>
        <w:jc w:val="center"/>
        <w:rPr>
          <w:rFonts w:ascii="Arial" w:hAnsi="Arial" w:cs="Arial"/>
          <w:vanish/>
          <w:sz w:val="16"/>
          <w:szCs w:val="16"/>
        </w:rPr>
      </w:pPr>
      <w:r w:rsidRPr="00E57AD7">
        <w:rPr>
          <w:rFonts w:ascii="Arial" w:hAnsi="Arial" w:cs="Arial"/>
          <w:vanish/>
          <w:sz w:val="16"/>
          <w:szCs w:val="16"/>
        </w:rPr>
        <w:t>Dół formularza</w:t>
      </w:r>
    </w:p>
    <w:p w:rsidR="003D5820" w:rsidRDefault="003D5820"/>
    <w:sectPr w:rsidR="003D5820" w:rsidSect="009A10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720" w:left="720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5820" w:rsidRDefault="003D5820" w:rsidP="00BB29CA">
      <w:pPr>
        <w:spacing w:after="0" w:line="240" w:lineRule="auto"/>
      </w:pPr>
      <w:r>
        <w:separator/>
      </w:r>
    </w:p>
  </w:endnote>
  <w:endnote w:type="continuationSeparator" w:id="0">
    <w:p w:rsidR="003D5820" w:rsidRDefault="003D5820" w:rsidP="00BB2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820" w:rsidRDefault="003D5820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820" w:rsidRDefault="003D5820">
    <w:pPr>
      <w:pStyle w:val="Footer"/>
    </w:pPr>
    <w:r>
      <w:t>Zespół Szkół nr 2 w Szczecinie, ul.  Portowa 21</w:t>
    </w:r>
  </w:p>
  <w:p w:rsidR="003D5820" w:rsidRDefault="003D5820">
    <w:pPr>
      <w:pStyle w:val="Footer"/>
    </w:pPr>
    <w:r>
      <w:t xml:space="preserve">tel. </w:t>
    </w:r>
    <w:bookmarkStart w:id="0" w:name="_GoBack"/>
    <w:bookmarkEnd w:id="0"/>
    <w:r>
      <w:t xml:space="preserve">914415162, e-mail </w:t>
    </w:r>
    <w:hyperlink r:id="rId1" w:history="1">
      <w:r w:rsidRPr="00C43015">
        <w:rPr>
          <w:rStyle w:val="Hyperlink"/>
        </w:rPr>
        <w:t>zs2@miasto.szczecin.pl</w:t>
      </w:r>
    </w:hyperlink>
    <w:r>
      <w:t xml:space="preserve">   </w:t>
    </w:r>
    <w:r w:rsidRPr="0006734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6" type="#_x0000_t75" style="width:22.5pt;height:30pt;visibility:visible">
          <v:imagedata r:id="rId2" o:title="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820" w:rsidRDefault="003D582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5820" w:rsidRDefault="003D5820" w:rsidP="00BB29CA">
      <w:pPr>
        <w:spacing w:after="0" w:line="240" w:lineRule="auto"/>
      </w:pPr>
      <w:r>
        <w:separator/>
      </w:r>
    </w:p>
  </w:footnote>
  <w:footnote w:type="continuationSeparator" w:id="0">
    <w:p w:rsidR="003D5820" w:rsidRDefault="003D5820" w:rsidP="00BB2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820" w:rsidRDefault="003D5820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820" w:rsidRDefault="003D5820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820" w:rsidRDefault="003D582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A3DF5"/>
    <w:multiLevelType w:val="hybridMultilevel"/>
    <w:tmpl w:val="D40C92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0C07169"/>
    <w:multiLevelType w:val="hybridMultilevel"/>
    <w:tmpl w:val="384ACE4A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393D1441"/>
    <w:multiLevelType w:val="hybridMultilevel"/>
    <w:tmpl w:val="018C9734"/>
    <w:lvl w:ilvl="0" w:tplc="0415000F">
      <w:start w:val="6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03F62AC"/>
    <w:multiLevelType w:val="hybridMultilevel"/>
    <w:tmpl w:val="51E0535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81E150E"/>
    <w:multiLevelType w:val="hybridMultilevel"/>
    <w:tmpl w:val="E5047AE2"/>
    <w:lvl w:ilvl="0" w:tplc="0415000B">
      <w:start w:val="1"/>
      <w:numFmt w:val="bullet"/>
      <w:lvlText w:val=""/>
      <w:lvlJc w:val="left"/>
      <w:pPr>
        <w:ind w:left="7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">
    <w:nsid w:val="6CE00DC6"/>
    <w:multiLevelType w:val="hybridMultilevel"/>
    <w:tmpl w:val="4380F364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3AE7"/>
    <w:rsid w:val="0002060F"/>
    <w:rsid w:val="00040BAD"/>
    <w:rsid w:val="0004407C"/>
    <w:rsid w:val="0006734E"/>
    <w:rsid w:val="000800DA"/>
    <w:rsid w:val="001F03A3"/>
    <w:rsid w:val="002336FD"/>
    <w:rsid w:val="002739EB"/>
    <w:rsid w:val="00347228"/>
    <w:rsid w:val="003A50CC"/>
    <w:rsid w:val="003B40E2"/>
    <w:rsid w:val="003C470B"/>
    <w:rsid w:val="003D5820"/>
    <w:rsid w:val="00407ACA"/>
    <w:rsid w:val="004236FB"/>
    <w:rsid w:val="00473B31"/>
    <w:rsid w:val="00494B8F"/>
    <w:rsid w:val="00646F74"/>
    <w:rsid w:val="0071424C"/>
    <w:rsid w:val="00765ACB"/>
    <w:rsid w:val="0077546E"/>
    <w:rsid w:val="00832517"/>
    <w:rsid w:val="008B6268"/>
    <w:rsid w:val="008D3AE7"/>
    <w:rsid w:val="008E1A3A"/>
    <w:rsid w:val="0092565F"/>
    <w:rsid w:val="009A0A79"/>
    <w:rsid w:val="009A1044"/>
    <w:rsid w:val="009D402B"/>
    <w:rsid w:val="009E39EB"/>
    <w:rsid w:val="00B527CE"/>
    <w:rsid w:val="00BB29CA"/>
    <w:rsid w:val="00BF2B36"/>
    <w:rsid w:val="00C1550C"/>
    <w:rsid w:val="00C43015"/>
    <w:rsid w:val="00C61BC7"/>
    <w:rsid w:val="00C83709"/>
    <w:rsid w:val="00D61238"/>
    <w:rsid w:val="00D85667"/>
    <w:rsid w:val="00DD1205"/>
    <w:rsid w:val="00DE114F"/>
    <w:rsid w:val="00E02165"/>
    <w:rsid w:val="00E57AD7"/>
    <w:rsid w:val="00E837C9"/>
    <w:rsid w:val="00E968A8"/>
    <w:rsid w:val="00ED373D"/>
    <w:rsid w:val="00F90E2B"/>
    <w:rsid w:val="00F95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AE7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8D3AE7"/>
    <w:rPr>
      <w:rFonts w:eastAsia="Times New Roman"/>
    </w:rPr>
  </w:style>
  <w:style w:type="character" w:styleId="Hyperlink">
    <w:name w:val="Hyperlink"/>
    <w:basedOn w:val="DefaultParagraphFont"/>
    <w:uiPriority w:val="99"/>
    <w:rsid w:val="00407ACA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BB2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BB29CA"/>
    <w:rPr>
      <w:rFonts w:ascii="Calibri" w:hAnsi="Calibri" w:cs="Times New Roman"/>
      <w:lang w:eastAsia="pl-PL"/>
    </w:rPr>
  </w:style>
  <w:style w:type="paragraph" w:styleId="Footer">
    <w:name w:val="footer"/>
    <w:basedOn w:val="Normal"/>
    <w:link w:val="FooterChar"/>
    <w:uiPriority w:val="99"/>
    <w:rsid w:val="00BB2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BB29CA"/>
    <w:rPr>
      <w:rFonts w:ascii="Calibri" w:hAnsi="Calibri" w:cs="Times New Roman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9256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2565F"/>
    <w:rPr>
      <w:rFonts w:ascii="Tahoma" w:hAnsi="Tahoma" w:cs="Tahoma"/>
      <w:sz w:val="16"/>
      <w:szCs w:val="16"/>
      <w:lang w:eastAsia="pl-PL"/>
    </w:rPr>
  </w:style>
  <w:style w:type="character" w:customStyle="1" w:styleId="UnresolvedMention">
    <w:name w:val="Unresolved Mention"/>
    <w:basedOn w:val="DefaultParagraphFont"/>
    <w:uiPriority w:val="99"/>
    <w:semiHidden/>
    <w:rsid w:val="00832517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zs2@miasto.szczecin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zs2@miasto.szczecin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441</Words>
  <Characters>2651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IX edycja - KONKURSU EKOLOGICZNEGO</dc:title>
  <dc:subject/>
  <dc:creator>gryfh7</dc:creator>
  <cp:keywords/>
  <dc:description/>
  <cp:lastModifiedBy>Nauczyciel</cp:lastModifiedBy>
  <cp:revision>2</cp:revision>
  <dcterms:created xsi:type="dcterms:W3CDTF">2023-02-09T11:07:00Z</dcterms:created>
  <dcterms:modified xsi:type="dcterms:W3CDTF">2023-02-09T11:07:00Z</dcterms:modified>
</cp:coreProperties>
</file>