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7267D" w:rsidRDefault="0067267D" w:rsidP="00ED17A0"/>
    <w:p w:rsidR="0067267D" w:rsidRDefault="0067267D" w:rsidP="00ED17A0">
      <w:r>
        <w:t xml:space="preserve">  </w:t>
      </w:r>
    </w:p>
    <w:p w:rsidR="0067267D" w:rsidRDefault="0067267D" w:rsidP="00ED17A0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s1026" type="#_x0000_t75" alt="Logo Corel" style="position:absolute;margin-left:252.4pt;margin-top:25.65pt;width:116.6pt;height:102.75pt;z-index:251655168;visibility:visible">
            <v:imagedata r:id="rId5" o:title=""/>
          </v:shape>
        </w:pict>
      </w:r>
      <w:r>
        <w:rPr>
          <w:noProof/>
        </w:rPr>
        <w:pict>
          <v:shape id="Obraz 2" o:spid="_x0000_s1027" type="#_x0000_t75" style="position:absolute;margin-left:101.25pt;margin-top:25.65pt;width:103.9pt;height:96.75pt;z-index:251654144;visibility:visible">
            <v:imagedata r:id="rId6" o:title=""/>
            <w10:wrap type="topAndBottom"/>
          </v:shape>
        </w:pict>
      </w:r>
      <w:r>
        <w:t xml:space="preserve">                                                         </w:t>
      </w:r>
    </w:p>
    <w:p w:rsidR="0067267D" w:rsidRDefault="0067267D" w:rsidP="00015068">
      <w:pPr>
        <w:pStyle w:val="Styl"/>
        <w:spacing w:line="480" w:lineRule="exact"/>
        <w:ind w:left="1778" w:right="-108" w:hanging="1070"/>
        <w:rPr>
          <w:b/>
          <w:bCs/>
          <w:color w:val="333399"/>
          <w:sz w:val="34"/>
          <w:szCs w:val="34"/>
        </w:rPr>
      </w:pPr>
      <w:r>
        <w:rPr>
          <w:b/>
          <w:bCs/>
          <w:color w:val="333399"/>
          <w:sz w:val="34"/>
          <w:szCs w:val="34"/>
        </w:rPr>
        <w:t xml:space="preserve">         </w:t>
      </w:r>
    </w:p>
    <w:p w:rsidR="0067267D" w:rsidRDefault="0067267D" w:rsidP="00A218AB">
      <w:pPr>
        <w:pStyle w:val="Styl"/>
        <w:spacing w:line="480" w:lineRule="exact"/>
        <w:ind w:left="1778" w:right="-108" w:hanging="1070"/>
        <w:rPr>
          <w:rFonts w:ascii="Calibri" w:hAnsi="Calibri"/>
          <w:b/>
          <w:bCs/>
          <w:color w:val="333399"/>
          <w:sz w:val="56"/>
          <w:szCs w:val="56"/>
        </w:rPr>
      </w:pPr>
      <w:r>
        <w:rPr>
          <w:rFonts w:ascii="Calibri" w:hAnsi="Calibri"/>
          <w:b/>
          <w:bCs/>
          <w:color w:val="333399"/>
          <w:sz w:val="56"/>
          <w:szCs w:val="56"/>
        </w:rPr>
        <w:t xml:space="preserve">        </w:t>
      </w:r>
      <w:r w:rsidRPr="00A218AB">
        <w:rPr>
          <w:rFonts w:ascii="Calibri" w:hAnsi="Calibri"/>
          <w:b/>
          <w:bCs/>
          <w:color w:val="333399"/>
          <w:sz w:val="56"/>
          <w:szCs w:val="56"/>
        </w:rPr>
        <w:t>X</w:t>
      </w:r>
      <w:r>
        <w:rPr>
          <w:rFonts w:ascii="Calibri" w:hAnsi="Calibri"/>
          <w:b/>
          <w:bCs/>
          <w:color w:val="333399"/>
          <w:sz w:val="56"/>
          <w:szCs w:val="56"/>
        </w:rPr>
        <w:t>VI</w:t>
      </w:r>
      <w:r w:rsidRPr="00A218AB">
        <w:rPr>
          <w:rFonts w:ascii="Calibri" w:hAnsi="Calibri"/>
          <w:b/>
          <w:bCs/>
          <w:color w:val="333399"/>
          <w:sz w:val="56"/>
          <w:szCs w:val="56"/>
        </w:rPr>
        <w:t xml:space="preserve"> DĄBSKI BIEG ULICZNY</w:t>
      </w:r>
    </w:p>
    <w:p w:rsidR="0067267D" w:rsidRPr="00A218AB" w:rsidRDefault="0067267D" w:rsidP="00A218AB">
      <w:pPr>
        <w:pStyle w:val="Styl"/>
        <w:spacing w:line="480" w:lineRule="exact"/>
        <w:ind w:left="1778" w:right="-108" w:hanging="1070"/>
        <w:rPr>
          <w:rFonts w:ascii="Calibri" w:hAnsi="Calibri" w:cs="Times New Roman"/>
          <w:b/>
          <w:bCs/>
          <w:color w:val="333399"/>
          <w:w w:val="105"/>
          <w:sz w:val="56"/>
          <w:szCs w:val="56"/>
        </w:rPr>
      </w:pPr>
      <w:r>
        <w:rPr>
          <w:rFonts w:ascii="Calibri" w:hAnsi="Calibri" w:cs="Times New Roman"/>
          <w:b/>
          <w:bCs/>
          <w:color w:val="333399"/>
          <w:w w:val="105"/>
          <w:sz w:val="56"/>
          <w:szCs w:val="56"/>
        </w:rPr>
        <w:t xml:space="preserve">                   24.05.2019</w:t>
      </w:r>
      <w:r w:rsidRPr="00A218AB">
        <w:rPr>
          <w:rFonts w:ascii="Calibri" w:hAnsi="Calibri" w:cs="Times New Roman"/>
          <w:b/>
          <w:bCs/>
          <w:color w:val="333399"/>
          <w:w w:val="105"/>
          <w:sz w:val="56"/>
          <w:szCs w:val="56"/>
        </w:rPr>
        <w:t>r.</w:t>
      </w:r>
    </w:p>
    <w:p w:rsidR="0067267D" w:rsidRDefault="0067267D" w:rsidP="00ED17A0"/>
    <w:p w:rsidR="0067267D" w:rsidRDefault="0067267D" w:rsidP="00ED17A0"/>
    <w:p w:rsidR="0067267D" w:rsidRDefault="0067267D" w:rsidP="00ED17A0">
      <w:r>
        <w:rPr>
          <w:noProof/>
        </w:rPr>
        <w:pict>
          <v:shape id="Obraz 6" o:spid="_x0000_s1028" type="#_x0000_t75" style="position:absolute;margin-left:90pt;margin-top:3.45pt;width:279pt;height:342pt;z-index:-251660288;visibility:visible" wrapcoords="-58 0 -58 21553 21600 21553 21600 0 -58 0">
            <v:imagedata r:id="rId7" o:title=""/>
            <w10:wrap type="tight"/>
          </v:shape>
        </w:pict>
      </w:r>
    </w:p>
    <w:p w:rsidR="0067267D" w:rsidRDefault="0067267D" w:rsidP="00ED17A0"/>
    <w:p w:rsidR="0067267D" w:rsidRPr="00A86F41" w:rsidRDefault="0067267D" w:rsidP="00ED17A0">
      <w:pPr>
        <w:pStyle w:val="Styl"/>
        <w:spacing w:line="480" w:lineRule="exact"/>
        <w:ind w:left="1778" w:right="1397" w:hanging="1070"/>
        <w:rPr>
          <w:rFonts w:ascii="Times New Roman" w:hAnsi="Times New Roman" w:cs="Times New Roman"/>
          <w:b/>
          <w:bCs/>
          <w:color w:val="333399"/>
          <w:w w:val="105"/>
          <w:sz w:val="41"/>
          <w:szCs w:val="41"/>
        </w:rPr>
      </w:pPr>
      <w:r>
        <w:rPr>
          <w:b/>
          <w:bCs/>
          <w:color w:val="333399"/>
          <w:sz w:val="34"/>
          <w:szCs w:val="34"/>
        </w:rPr>
        <w:t xml:space="preserve">   </w:t>
      </w:r>
    </w:p>
    <w:p w:rsidR="0067267D" w:rsidRDefault="0067267D" w:rsidP="00ED17A0">
      <w:pPr>
        <w:pStyle w:val="Styl"/>
        <w:spacing w:before="172" w:line="1" w:lineRule="exact"/>
        <w:rPr>
          <w:sz w:val="34"/>
          <w:szCs w:val="34"/>
        </w:rPr>
      </w:pPr>
    </w:p>
    <w:p w:rsidR="0067267D" w:rsidRDefault="0067267D" w:rsidP="00ED17A0">
      <w:pPr>
        <w:pStyle w:val="Styl"/>
        <w:spacing w:before="499" w:line="1" w:lineRule="exact"/>
        <w:ind w:left="590" w:right="2655"/>
        <w:rPr>
          <w:sz w:val="34"/>
          <w:szCs w:val="34"/>
        </w:rPr>
      </w:pPr>
    </w:p>
    <w:p w:rsidR="0067267D" w:rsidRDefault="0067267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78pt;margin-top:4.45pt;width:135pt;height:53.65pt;z-index:251658240">
            <v:textbox>
              <w:txbxContent>
                <w:p w:rsidR="0067267D" w:rsidRPr="00140F96" w:rsidRDefault="0067267D" w:rsidP="00BE7FB9">
                  <w:pPr>
                    <w:jc w:val="center"/>
                    <w:rPr>
                      <w:b/>
                      <w:color w:val="0070C0"/>
                      <w:sz w:val="16"/>
                      <w:szCs w:val="16"/>
                    </w:rPr>
                  </w:pPr>
                  <w:r w:rsidRPr="00140F96">
                    <w:rPr>
                      <w:b/>
                      <w:color w:val="0070C0"/>
                      <w:sz w:val="16"/>
                      <w:szCs w:val="16"/>
                    </w:rPr>
                    <w:t xml:space="preserve">ZESPÓŁ SZKÓŁ   SZCZECIŃSKIEJ FUNDACJI  TALENT-PROMOCJA - POSTĘP </w:t>
                  </w:r>
                </w:p>
                <w:p w:rsidR="0067267D" w:rsidRPr="00140F96" w:rsidRDefault="0067267D" w:rsidP="00BE7FB9">
                  <w:pPr>
                    <w:jc w:val="center"/>
                    <w:rPr>
                      <w:b/>
                      <w:color w:val="0070C0"/>
                      <w:sz w:val="16"/>
                      <w:szCs w:val="16"/>
                    </w:rPr>
                  </w:pPr>
                  <w:r w:rsidRPr="00140F96">
                    <w:rPr>
                      <w:b/>
                      <w:color w:val="0070C0"/>
                      <w:sz w:val="16"/>
                      <w:szCs w:val="16"/>
                    </w:rPr>
                    <w:t>UL.TABOROWA 7</w:t>
                  </w:r>
                </w:p>
                <w:p w:rsidR="0067267D" w:rsidRPr="00BE7FB9" w:rsidRDefault="0067267D" w:rsidP="00BE7FB9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67267D" w:rsidRPr="007A089D" w:rsidRDefault="0067267D" w:rsidP="007A089D"/>
    <w:p w:rsidR="0067267D" w:rsidRPr="007A089D" w:rsidRDefault="0067267D" w:rsidP="007A089D"/>
    <w:p w:rsidR="0067267D" w:rsidRPr="007A089D" w:rsidRDefault="0067267D" w:rsidP="007A089D"/>
    <w:p w:rsidR="0067267D" w:rsidRPr="007A089D" w:rsidRDefault="0067267D" w:rsidP="007A089D"/>
    <w:p w:rsidR="0067267D" w:rsidRPr="007A089D" w:rsidRDefault="0067267D" w:rsidP="007A089D">
      <w:r>
        <w:rPr>
          <w:noProof/>
        </w:rPr>
        <w:pict>
          <v:line id="_x0000_s1030" style="position:absolute;flip:x;z-index:251659264" from="270pt,-45pt" to="387pt,-27pt">
            <v:stroke endarrow="block"/>
          </v:line>
        </w:pict>
      </w:r>
    </w:p>
    <w:p w:rsidR="0067267D" w:rsidRPr="007A089D" w:rsidRDefault="0067267D" w:rsidP="007A089D">
      <w:r>
        <w:rPr>
          <w:noProof/>
        </w:rPr>
        <w:pict>
          <v:shape id="_x0000_s1031" type="#_x0000_t202" style="position:absolute;margin-left:-45pt;margin-top:9pt;width:135pt;height:29.65pt;z-index:251660288">
            <v:textbox style="mso-next-textbox:#_x0000_s1031">
              <w:txbxContent>
                <w:p w:rsidR="0067267D" w:rsidRPr="00140F96" w:rsidRDefault="0067267D">
                  <w:pPr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140F96">
                    <w:rPr>
                      <w:b/>
                      <w:color w:val="0070C0"/>
                      <w:sz w:val="20"/>
                      <w:szCs w:val="20"/>
                    </w:rPr>
                    <w:t>ZESPÓŁ SZKÓŁ NR 2</w:t>
                  </w:r>
                </w:p>
                <w:p w:rsidR="0067267D" w:rsidRPr="00140F96" w:rsidRDefault="0067267D">
                  <w:pPr>
                    <w:rPr>
                      <w:b/>
                      <w:color w:val="0070C0"/>
                      <w:sz w:val="20"/>
                      <w:szCs w:val="20"/>
                    </w:rPr>
                  </w:pPr>
                  <w:r w:rsidRPr="00140F96">
                    <w:rPr>
                      <w:b/>
                      <w:color w:val="0070C0"/>
                      <w:sz w:val="20"/>
                      <w:szCs w:val="20"/>
                    </w:rPr>
                    <w:t xml:space="preserve">    UL. PORTOWA 21</w:t>
                  </w:r>
                </w:p>
              </w:txbxContent>
            </v:textbox>
          </v:shape>
        </w:pict>
      </w:r>
    </w:p>
    <w:p w:rsidR="0067267D" w:rsidRPr="007A089D" w:rsidRDefault="0067267D" w:rsidP="007A089D"/>
    <w:p w:rsidR="0067267D" w:rsidRPr="007A089D" w:rsidRDefault="0067267D" w:rsidP="007A089D"/>
    <w:p w:rsidR="0067267D" w:rsidRDefault="0067267D" w:rsidP="007A089D"/>
    <w:p w:rsidR="0067267D" w:rsidRDefault="0067267D" w:rsidP="007A089D"/>
    <w:p w:rsidR="0067267D" w:rsidRDefault="0067267D" w:rsidP="007A089D">
      <w:pPr>
        <w:tabs>
          <w:tab w:val="left" w:pos="1230"/>
        </w:tabs>
      </w:pPr>
      <w:r>
        <w:rPr>
          <w:noProof/>
        </w:rPr>
        <w:pict>
          <v:line id="_x0000_s1032" style="position:absolute;z-index:251661312" from="90pt,-57.35pt" to="234pt,-57.35pt">
            <v:stroke endarrow="block"/>
          </v:line>
        </w:pict>
      </w:r>
      <w:r>
        <w:tab/>
      </w:r>
    </w:p>
    <w:p w:rsidR="0067267D" w:rsidRDefault="0067267D" w:rsidP="007A089D">
      <w:pPr>
        <w:tabs>
          <w:tab w:val="left" w:pos="1230"/>
        </w:tabs>
      </w:pPr>
    </w:p>
    <w:p w:rsidR="0067267D" w:rsidRDefault="0067267D" w:rsidP="007A089D">
      <w:pPr>
        <w:pStyle w:val="Styl"/>
        <w:spacing w:line="177" w:lineRule="exact"/>
        <w:ind w:right="-81"/>
        <w:rPr>
          <w:rFonts w:ascii="Times New Roman" w:hAnsi="Times New Roman" w:cs="Times New Roman"/>
          <w:b/>
          <w:w w:val="115"/>
        </w:rPr>
      </w:pPr>
      <w:r>
        <w:rPr>
          <w:rFonts w:ascii="Times New Roman" w:hAnsi="Times New Roman" w:cs="Times New Roman"/>
          <w:b/>
          <w:w w:val="115"/>
        </w:rPr>
        <w:t xml:space="preserve"> </w:t>
      </w:r>
    </w:p>
    <w:p w:rsidR="0067267D" w:rsidRDefault="0067267D" w:rsidP="007A089D">
      <w:pPr>
        <w:pStyle w:val="Styl"/>
        <w:spacing w:line="177" w:lineRule="exact"/>
        <w:ind w:right="-81"/>
        <w:rPr>
          <w:rFonts w:ascii="Times New Roman" w:hAnsi="Times New Roman" w:cs="Times New Roman"/>
          <w:b/>
          <w:w w:val="115"/>
        </w:rPr>
      </w:pPr>
    </w:p>
    <w:p w:rsidR="0067267D" w:rsidRPr="00140F96" w:rsidRDefault="0067267D" w:rsidP="00140F96"/>
    <w:p w:rsidR="0067267D" w:rsidRPr="00140F96" w:rsidRDefault="0067267D" w:rsidP="00140F96"/>
    <w:p w:rsidR="0067267D" w:rsidRPr="00140F96" w:rsidRDefault="0067267D" w:rsidP="00140F96">
      <w:r>
        <w:rPr>
          <w:noProof/>
        </w:rPr>
        <w:pict>
          <v:shape id="_x0000_s1033" type="#_x0000_t202" style="position:absolute;margin-left:9pt;margin-top:11.95pt;width:6in;height:183.45pt;z-index:251657216">
            <v:textbox>
              <w:txbxContent>
                <w:p w:rsidR="0067267D" w:rsidRPr="00BE7FB9" w:rsidRDefault="0067267D" w:rsidP="00A218AB">
                  <w:pPr>
                    <w:jc w:val="center"/>
                    <w:rPr>
                      <w:b/>
                      <w:u w:val="single"/>
                    </w:rPr>
                  </w:pPr>
                  <w:r w:rsidRPr="00BE7FB9">
                    <w:rPr>
                      <w:b/>
                      <w:u w:val="single"/>
                    </w:rPr>
                    <w:t>LEGENDA:</w:t>
                  </w:r>
                </w:p>
                <w:p w:rsidR="0067267D" w:rsidRPr="007E1AE7" w:rsidRDefault="0067267D">
                  <w:pPr>
                    <w:rPr>
                      <w:rFonts w:ascii="Calibri" w:hAnsi="Calibri"/>
                      <w:b/>
                      <w:color w:val="365F91"/>
                      <w:u w:val="single"/>
                    </w:rPr>
                  </w:pPr>
                </w:p>
                <w:p w:rsidR="0067267D" w:rsidRPr="007E1AE7" w:rsidRDefault="0067267D">
                  <w:pPr>
                    <w:numPr>
                      <w:ilvl w:val="0"/>
                      <w:numId w:val="1"/>
                    </w:numPr>
                    <w:rPr>
                      <w:rFonts w:ascii="Calibri" w:hAnsi="Calibri"/>
                      <w:b/>
                      <w:color w:val="365F91"/>
                      <w:sz w:val="28"/>
                      <w:szCs w:val="28"/>
                    </w:rPr>
                  </w:pPr>
                  <w:r w:rsidRPr="007E1AE7">
                    <w:rPr>
                      <w:rFonts w:ascii="Calibri" w:hAnsi="Calibri"/>
                      <w:b/>
                      <w:color w:val="365F91"/>
                      <w:sz w:val="28"/>
                      <w:szCs w:val="28"/>
                    </w:rPr>
                    <w:t>Trasa biegu - 1000 m – linia przerywana</w:t>
                  </w:r>
                </w:p>
                <w:p w:rsidR="0067267D" w:rsidRPr="007E1AE7" w:rsidRDefault="0067267D" w:rsidP="00DE053C">
                  <w:pPr>
                    <w:ind w:left="1140"/>
                    <w:rPr>
                      <w:rFonts w:ascii="Calibri" w:hAnsi="Calibri"/>
                      <w:b/>
                      <w:color w:val="365F91"/>
                    </w:rPr>
                  </w:pPr>
                  <w:r w:rsidRPr="007E1AE7">
                    <w:rPr>
                      <w:rFonts w:ascii="Calibri" w:hAnsi="Calibri"/>
                      <w:b/>
                      <w:color w:val="365F91"/>
                    </w:rPr>
                    <w:t>/Portowa, Glazurowa, Drukarska, Taborowa, Portowa/</w:t>
                  </w:r>
                </w:p>
                <w:p w:rsidR="0067267D" w:rsidRPr="007E1AE7" w:rsidRDefault="0067267D" w:rsidP="00DE053C">
                  <w:pPr>
                    <w:ind w:left="1140"/>
                    <w:rPr>
                      <w:rFonts w:ascii="Calibri" w:hAnsi="Calibri"/>
                      <w:b/>
                      <w:color w:val="365F91"/>
                      <w:sz w:val="28"/>
                      <w:szCs w:val="28"/>
                    </w:rPr>
                  </w:pPr>
                </w:p>
                <w:p w:rsidR="0067267D" w:rsidRPr="007E1AE7" w:rsidRDefault="0067267D" w:rsidP="00BE7FB9">
                  <w:pPr>
                    <w:numPr>
                      <w:ilvl w:val="0"/>
                      <w:numId w:val="1"/>
                    </w:numPr>
                    <w:rPr>
                      <w:rFonts w:ascii="Calibri" w:hAnsi="Calibri"/>
                      <w:b/>
                      <w:color w:val="4A442A"/>
                      <w:sz w:val="28"/>
                      <w:szCs w:val="28"/>
                    </w:rPr>
                  </w:pPr>
                  <w:r w:rsidRPr="007E1AE7">
                    <w:rPr>
                      <w:rFonts w:ascii="Calibri" w:hAnsi="Calibri"/>
                      <w:b/>
                      <w:color w:val="4A442A"/>
                      <w:sz w:val="28"/>
                      <w:szCs w:val="28"/>
                    </w:rPr>
                    <w:t>Trasa biegu - 1500 m  - linia ciągła</w:t>
                  </w:r>
                </w:p>
                <w:p w:rsidR="0067267D" w:rsidRPr="007E1AE7" w:rsidRDefault="0067267D" w:rsidP="00DE053C">
                  <w:pPr>
                    <w:ind w:left="1140"/>
                    <w:rPr>
                      <w:rFonts w:ascii="Calibri" w:hAnsi="Calibri"/>
                      <w:b/>
                      <w:color w:val="4A442A"/>
                    </w:rPr>
                  </w:pPr>
                  <w:r w:rsidRPr="007E1AE7">
                    <w:rPr>
                      <w:rFonts w:ascii="Calibri" w:hAnsi="Calibri"/>
                      <w:b/>
                      <w:color w:val="4A442A"/>
                    </w:rPr>
                    <w:t>/Portowa, Glazurowa, Drukarska, Zamiejska, Żaglowa, Portowa/</w:t>
                  </w:r>
                </w:p>
                <w:p w:rsidR="0067267D" w:rsidRPr="007E1AE7" w:rsidRDefault="0067267D" w:rsidP="00DE053C">
                  <w:pPr>
                    <w:ind w:left="1140"/>
                    <w:rPr>
                      <w:rFonts w:ascii="Calibri" w:hAnsi="Calibri"/>
                      <w:b/>
                      <w:color w:val="FF0000"/>
                    </w:rPr>
                  </w:pPr>
                </w:p>
                <w:p w:rsidR="0067267D" w:rsidRPr="007E1AE7" w:rsidRDefault="0067267D" w:rsidP="00F67020">
                  <w:pPr>
                    <w:numPr>
                      <w:ilvl w:val="0"/>
                      <w:numId w:val="1"/>
                    </w:numPr>
                    <w:rPr>
                      <w:rFonts w:ascii="Calibri" w:hAnsi="Calibri"/>
                      <w:b/>
                      <w:color w:val="76923C"/>
                      <w:sz w:val="28"/>
                      <w:szCs w:val="28"/>
                    </w:rPr>
                  </w:pPr>
                  <w:r w:rsidRPr="007E1AE7">
                    <w:rPr>
                      <w:rFonts w:ascii="Calibri" w:hAnsi="Calibri"/>
                      <w:b/>
                      <w:color w:val="76923C"/>
                      <w:sz w:val="28"/>
                      <w:szCs w:val="28"/>
                    </w:rPr>
                    <w:t>Trasa biegu - 3000 m /służby mundurowe/  - linia ciągła x 2</w:t>
                  </w:r>
                </w:p>
                <w:p w:rsidR="0067267D" w:rsidRPr="007E1AE7" w:rsidRDefault="0067267D" w:rsidP="00F67020">
                  <w:pPr>
                    <w:ind w:left="1140"/>
                    <w:rPr>
                      <w:b/>
                      <w:color w:val="76923C"/>
                    </w:rPr>
                  </w:pPr>
                  <w:r w:rsidRPr="007E1AE7">
                    <w:rPr>
                      <w:b/>
                      <w:color w:val="76923C"/>
                    </w:rPr>
                    <w:t>/Portowa, Glazurowa, Drukarska, Zamiejska, Żaglowa, Portowa/</w:t>
                  </w:r>
                </w:p>
                <w:p w:rsidR="0067267D" w:rsidRPr="007E1AE7" w:rsidRDefault="0067267D" w:rsidP="00F67020">
                  <w:pPr>
                    <w:ind w:left="1140"/>
                    <w:rPr>
                      <w:b/>
                      <w:color w:val="76923C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67267D" w:rsidRPr="00140F96" w:rsidRDefault="0067267D" w:rsidP="00140F96"/>
    <w:p w:rsidR="0067267D" w:rsidRPr="00140F96" w:rsidRDefault="0067267D" w:rsidP="00140F96"/>
    <w:p w:rsidR="0067267D" w:rsidRPr="00140F96" w:rsidRDefault="0067267D" w:rsidP="00140F96"/>
    <w:p w:rsidR="0067267D" w:rsidRPr="00140F96" w:rsidRDefault="0067267D" w:rsidP="00140F96"/>
    <w:p w:rsidR="0067267D" w:rsidRPr="00140F96" w:rsidRDefault="0067267D" w:rsidP="00140F96"/>
    <w:p w:rsidR="0067267D" w:rsidRPr="00140F96" w:rsidRDefault="0067267D" w:rsidP="00140F96"/>
    <w:p w:rsidR="0067267D" w:rsidRPr="00140F96" w:rsidRDefault="0067267D" w:rsidP="00140F96"/>
    <w:p w:rsidR="0067267D" w:rsidRPr="00140F96" w:rsidRDefault="0067267D" w:rsidP="00140F96"/>
    <w:p w:rsidR="0067267D" w:rsidRPr="00140F96" w:rsidRDefault="0067267D" w:rsidP="00140F96"/>
    <w:p w:rsidR="0067267D" w:rsidRPr="00140F96" w:rsidRDefault="0067267D" w:rsidP="00140F96"/>
    <w:p w:rsidR="0067267D" w:rsidRDefault="0067267D" w:rsidP="00140F96"/>
    <w:p w:rsidR="0067267D" w:rsidRDefault="0067267D" w:rsidP="00140F96"/>
    <w:p w:rsidR="0067267D" w:rsidRDefault="0067267D" w:rsidP="00140F96"/>
    <w:p w:rsidR="0067267D" w:rsidRDefault="0067267D" w:rsidP="00140F96">
      <w:pPr>
        <w:tabs>
          <w:tab w:val="left" w:pos="1920"/>
        </w:tabs>
        <w:jc w:val="center"/>
        <w:rPr>
          <w:b/>
          <w:sz w:val="20"/>
          <w:szCs w:val="20"/>
        </w:rPr>
      </w:pPr>
    </w:p>
    <w:p w:rsidR="0067267D" w:rsidRPr="00A218AB" w:rsidRDefault="0067267D" w:rsidP="00140F96">
      <w:pPr>
        <w:tabs>
          <w:tab w:val="left" w:pos="1920"/>
        </w:tabs>
        <w:jc w:val="center"/>
        <w:rPr>
          <w:rFonts w:ascii="Calibri" w:hAnsi="Calibri"/>
          <w:b/>
          <w:color w:val="0070C0"/>
        </w:rPr>
      </w:pPr>
      <w:r w:rsidRPr="00A218AB">
        <w:rPr>
          <w:rFonts w:ascii="Calibri" w:hAnsi="Calibri"/>
          <w:b/>
          <w:sz w:val="20"/>
          <w:szCs w:val="20"/>
        </w:rPr>
        <w:t xml:space="preserve">Informacji odnośnie trasy biegu udziela </w:t>
      </w:r>
      <w:r w:rsidRPr="00A218AB">
        <w:rPr>
          <w:rFonts w:ascii="Calibri" w:hAnsi="Calibri"/>
          <w:b/>
          <w:sz w:val="28"/>
          <w:szCs w:val="28"/>
        </w:rPr>
        <w:t xml:space="preserve">Grzegorz Kuczyński tel: </w:t>
      </w:r>
      <w:r w:rsidRPr="00A218AB">
        <w:rPr>
          <w:rFonts w:ascii="Calibri" w:hAnsi="Calibri"/>
          <w:b/>
          <w:color w:val="0070C0"/>
          <w:sz w:val="28"/>
          <w:szCs w:val="28"/>
        </w:rPr>
        <w:t>601 862 901</w:t>
      </w:r>
    </w:p>
    <w:sectPr w:rsidR="0067267D" w:rsidRPr="00A218AB" w:rsidSect="00140F96">
      <w:pgSz w:w="11906" w:h="16838"/>
      <w:pgMar w:top="360" w:right="1106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494732"/>
    <w:multiLevelType w:val="hybridMultilevel"/>
    <w:tmpl w:val="01FA54A6"/>
    <w:lvl w:ilvl="0" w:tplc="0415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17A0"/>
    <w:rsid w:val="000079F8"/>
    <w:rsid w:val="00015068"/>
    <w:rsid w:val="000659E9"/>
    <w:rsid w:val="00140F96"/>
    <w:rsid w:val="00186660"/>
    <w:rsid w:val="00245B1D"/>
    <w:rsid w:val="003776FE"/>
    <w:rsid w:val="003C3DF6"/>
    <w:rsid w:val="004122EA"/>
    <w:rsid w:val="004710B2"/>
    <w:rsid w:val="00523311"/>
    <w:rsid w:val="00562DFA"/>
    <w:rsid w:val="005C2916"/>
    <w:rsid w:val="006346A4"/>
    <w:rsid w:val="00641AC1"/>
    <w:rsid w:val="00666CD5"/>
    <w:rsid w:val="00666FD4"/>
    <w:rsid w:val="0067267D"/>
    <w:rsid w:val="00702803"/>
    <w:rsid w:val="00712C7E"/>
    <w:rsid w:val="00772FC8"/>
    <w:rsid w:val="007A089D"/>
    <w:rsid w:val="007E1AE7"/>
    <w:rsid w:val="008146A4"/>
    <w:rsid w:val="0087024E"/>
    <w:rsid w:val="008B47DF"/>
    <w:rsid w:val="008D7DCF"/>
    <w:rsid w:val="00990A89"/>
    <w:rsid w:val="009A5742"/>
    <w:rsid w:val="009C6D2A"/>
    <w:rsid w:val="00A218AB"/>
    <w:rsid w:val="00A86F41"/>
    <w:rsid w:val="00B33C0E"/>
    <w:rsid w:val="00BA769E"/>
    <w:rsid w:val="00BD2FC0"/>
    <w:rsid w:val="00BE7FB9"/>
    <w:rsid w:val="00CA7FCC"/>
    <w:rsid w:val="00D0339A"/>
    <w:rsid w:val="00DB1943"/>
    <w:rsid w:val="00DE053C"/>
    <w:rsid w:val="00E07439"/>
    <w:rsid w:val="00E81B9E"/>
    <w:rsid w:val="00ED17A0"/>
    <w:rsid w:val="00F67020"/>
    <w:rsid w:val="00F9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7A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">
    <w:name w:val="Styl"/>
    <w:uiPriority w:val="99"/>
    <w:rsid w:val="00ED17A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9A57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973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37</Words>
  <Characters>227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mein</dc:creator>
  <cp:keywords/>
  <dc:description/>
  <cp:lastModifiedBy>Grzegorz</cp:lastModifiedBy>
  <cp:revision>2</cp:revision>
  <cp:lastPrinted>2018-04-16T07:28:00Z</cp:lastPrinted>
  <dcterms:created xsi:type="dcterms:W3CDTF">2019-05-10T09:22:00Z</dcterms:created>
  <dcterms:modified xsi:type="dcterms:W3CDTF">2019-05-10T09:22:00Z</dcterms:modified>
</cp:coreProperties>
</file>